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95F6C" w14:textId="77777777" w:rsidR="00275BB9" w:rsidRDefault="005709C2" w:rsidP="005709C2">
      <w:pPr>
        <w:pStyle w:val="Textkrper-Zeileneinzug"/>
        <w:spacing w:line="360" w:lineRule="auto"/>
        <w:ind w:left="0" w:firstLine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E374F9" w:rsidRPr="000F5DC8">
        <w:rPr>
          <w:rFonts w:ascii="Arial" w:hAnsi="Arial" w:cs="Arial"/>
          <w:b/>
          <w:sz w:val="28"/>
          <w:szCs w:val="28"/>
        </w:rPr>
        <w:t xml:space="preserve">Studienbuch Bachelor </w:t>
      </w:r>
      <w:r w:rsidR="00891321">
        <w:rPr>
          <w:rFonts w:ascii="Arial" w:hAnsi="Arial" w:cs="Arial"/>
          <w:b/>
          <w:sz w:val="28"/>
          <w:szCs w:val="28"/>
        </w:rPr>
        <w:t>Neben</w:t>
      </w:r>
      <w:r w:rsidR="00E374F9" w:rsidRPr="000F5DC8">
        <w:rPr>
          <w:rFonts w:ascii="Arial" w:hAnsi="Arial" w:cs="Arial"/>
          <w:b/>
          <w:sz w:val="28"/>
          <w:szCs w:val="28"/>
        </w:rPr>
        <w:t xml:space="preserve">fach </w:t>
      </w:r>
      <w:r w:rsidR="00E1067F">
        <w:rPr>
          <w:rFonts w:ascii="Arial" w:hAnsi="Arial" w:cs="Arial"/>
          <w:b/>
          <w:sz w:val="28"/>
          <w:szCs w:val="28"/>
        </w:rPr>
        <w:t>–</w:t>
      </w:r>
      <w:r w:rsidR="0089132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Prüfungsordnung 2023     </w:t>
      </w:r>
      <w:r>
        <w:rPr>
          <w:noProof/>
        </w:rPr>
        <w:drawing>
          <wp:inline distT="0" distB="0" distL="0" distR="0" wp14:anchorId="07A44235" wp14:editId="438C9510">
            <wp:extent cx="2409092" cy="40375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3688" cy="44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            </w:t>
      </w:r>
    </w:p>
    <w:p w14:paraId="1CA96681" w14:textId="77777777" w:rsidR="00275BB9" w:rsidRDefault="00275BB9" w:rsidP="005709C2">
      <w:pPr>
        <w:pStyle w:val="Textkrper-Zeileneinzug"/>
        <w:spacing w:line="360" w:lineRule="auto"/>
        <w:ind w:left="0" w:firstLine="0"/>
        <w:jc w:val="left"/>
        <w:rPr>
          <w:rFonts w:ascii="Arial" w:hAnsi="Arial" w:cs="Arial"/>
          <w:b/>
          <w:sz w:val="28"/>
          <w:szCs w:val="28"/>
        </w:rPr>
      </w:pPr>
    </w:p>
    <w:p w14:paraId="2E9752F0" w14:textId="07CE9EA9" w:rsidR="005709C2" w:rsidRPr="00B61125" w:rsidRDefault="005709C2" w:rsidP="005709C2">
      <w:pPr>
        <w:pStyle w:val="Textkrper-Zeileneinzug"/>
        <w:spacing w:line="360" w:lineRule="auto"/>
        <w:ind w:left="0" w:firstLine="0"/>
        <w:jc w:val="left"/>
        <w:rPr>
          <w:rFonts w:ascii="Arial" w:hAnsi="Arial" w:cs="Arial"/>
          <w:b/>
          <w:sz w:val="18"/>
          <w:szCs w:val="18"/>
        </w:rPr>
      </w:pPr>
      <w:r w:rsidRPr="00B61125">
        <w:rPr>
          <w:rFonts w:ascii="Arial" w:hAnsi="Arial" w:cs="Arial"/>
          <w:b/>
          <w:sz w:val="18"/>
          <w:szCs w:val="18"/>
        </w:rPr>
        <w:t xml:space="preserve">Name: </w:t>
      </w:r>
    </w:p>
    <w:p w14:paraId="716C6764" w14:textId="77777777" w:rsidR="00275BB9" w:rsidRDefault="005709C2" w:rsidP="005709C2">
      <w:pPr>
        <w:pStyle w:val="Textkrper-Zeileneinzug"/>
        <w:spacing w:line="360" w:lineRule="auto"/>
        <w:jc w:val="left"/>
        <w:rPr>
          <w:rFonts w:ascii="Arial" w:hAnsi="Arial" w:cs="Arial"/>
          <w:b/>
          <w:sz w:val="18"/>
          <w:szCs w:val="18"/>
        </w:rPr>
      </w:pPr>
      <w:proofErr w:type="spellStart"/>
      <w:r w:rsidRPr="00B61125">
        <w:rPr>
          <w:rFonts w:ascii="Arial" w:hAnsi="Arial" w:cs="Arial"/>
          <w:b/>
          <w:sz w:val="18"/>
          <w:szCs w:val="18"/>
        </w:rPr>
        <w:t>Matrikelnr</w:t>
      </w:r>
      <w:proofErr w:type="spellEnd"/>
      <w:r w:rsidRPr="00B61125">
        <w:rPr>
          <w:rFonts w:ascii="Arial" w:hAnsi="Arial" w:cs="Arial"/>
          <w:b/>
          <w:sz w:val="18"/>
          <w:szCs w:val="18"/>
        </w:rPr>
        <w:t>.</w:t>
      </w:r>
      <w:r>
        <w:rPr>
          <w:rFonts w:ascii="Arial" w:hAnsi="Arial" w:cs="Arial"/>
          <w:b/>
          <w:sz w:val="18"/>
          <w:szCs w:val="18"/>
        </w:rPr>
        <w:t>:</w:t>
      </w:r>
    </w:p>
    <w:p w14:paraId="2291506F" w14:textId="5A00F2B8" w:rsidR="00D20B69" w:rsidRPr="005709C2" w:rsidRDefault="005709C2" w:rsidP="005709C2">
      <w:pPr>
        <w:pStyle w:val="Textkrper-Zeileneinzug"/>
        <w:spacing w:line="360" w:lineRule="auto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="00E1067F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5670"/>
        <w:gridCol w:w="567"/>
        <w:gridCol w:w="567"/>
        <w:gridCol w:w="3544"/>
        <w:gridCol w:w="1559"/>
        <w:gridCol w:w="928"/>
        <w:gridCol w:w="426"/>
        <w:gridCol w:w="630"/>
      </w:tblGrid>
      <w:tr w:rsidR="00C27585" w:rsidRPr="00B61125" w14:paraId="17D446D2" w14:textId="3472CB7D" w:rsidTr="00C27585">
        <w:trPr>
          <w:cantSplit/>
          <w:trHeight w:val="2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6FB9A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Modul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F188C" w14:textId="77777777" w:rsidR="00C27585" w:rsidRPr="007331DC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Modulbezeichnung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DB409" w14:textId="4C5CBE08" w:rsidR="00C27585" w:rsidRPr="00E215BF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4"/>
                <w:szCs w:val="14"/>
                <w:lang w:val="it-IT"/>
              </w:rPr>
            </w:pPr>
            <w:proofErr w:type="spellStart"/>
            <w:r w:rsidRPr="00E215BF">
              <w:rPr>
                <w:rFonts w:ascii="Arial" w:hAnsi="Arial" w:cs="Arial"/>
                <w:b/>
                <w:sz w:val="14"/>
                <w:szCs w:val="14"/>
                <w:lang w:val="it-IT"/>
              </w:rPr>
              <w:t>Fachsem</w:t>
            </w:r>
            <w:r>
              <w:rPr>
                <w:rFonts w:ascii="Arial" w:hAnsi="Arial" w:cs="Arial"/>
                <w:b/>
                <w:sz w:val="14"/>
                <w:szCs w:val="14"/>
                <w:lang w:val="it-IT"/>
              </w:rPr>
              <w:t>-</w:t>
            </w:r>
            <w:r w:rsidRPr="00E215BF">
              <w:rPr>
                <w:rFonts w:ascii="Arial" w:hAnsi="Arial" w:cs="Arial"/>
                <w:b/>
                <w:sz w:val="14"/>
                <w:szCs w:val="14"/>
                <w:lang w:val="it-IT"/>
              </w:rPr>
              <w:t>ester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09CCF" w14:textId="0D85A7CF" w:rsidR="00C27585" w:rsidRPr="00E215BF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4"/>
                <w:szCs w:val="14"/>
                <w:lang w:val="it-IT"/>
              </w:rPr>
            </w:pPr>
            <w:proofErr w:type="spellStart"/>
            <w:r w:rsidRPr="00E215BF">
              <w:rPr>
                <w:rFonts w:ascii="Arial" w:hAnsi="Arial" w:cs="Arial"/>
                <w:b/>
                <w:sz w:val="14"/>
                <w:szCs w:val="14"/>
                <w:lang w:val="it-IT"/>
              </w:rPr>
              <w:t>Semester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C5503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Titel</w:t>
            </w:r>
            <w:proofErr w:type="spellEnd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der</w:t>
            </w:r>
            <w:proofErr w:type="spellEnd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Veranstaltung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64D8C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Lehrende</w:t>
            </w:r>
            <w:proofErr w:type="spellEnd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/r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9DE8F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Art*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BE099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CP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53B13" w14:textId="19AFA90C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verbucht</w:t>
            </w:r>
            <w:proofErr w:type="spellEnd"/>
          </w:p>
        </w:tc>
      </w:tr>
      <w:tr w:rsidR="00C27585" w:rsidRPr="00B61125" w14:paraId="54CADEDB" w14:textId="04E81861" w:rsidTr="00C27585">
        <w:trPr>
          <w:cantSplit/>
          <w:trHeight w:val="260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5AD95DE" w14:textId="2A65B0DE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</w:t>
            </w:r>
            <w:r w:rsidR="00092E4A">
              <w:rPr>
                <w:rFonts w:ascii="Arial" w:hAnsi="Arial" w:cs="Arial"/>
                <w:b/>
                <w:sz w:val="18"/>
                <w:szCs w:val="18"/>
              </w:rPr>
              <w:t xml:space="preserve">-NF 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14:paraId="2F5B4C9A" w14:textId="5D458007" w:rsidR="00C27585" w:rsidRPr="007331DC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Einführung in die Erziehungswissenschaft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5C967973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13BE11E3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7DC0F486" w14:textId="54153C13" w:rsidR="00C27585" w:rsidRPr="00B61125" w:rsidRDefault="006C30CC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– </w:t>
            </w:r>
            <w:r w:rsidRPr="00CA2F95">
              <w:rPr>
                <w:rFonts w:ascii="Arial" w:hAnsi="Arial" w:cs="Arial"/>
                <w:bCs/>
                <w:sz w:val="18"/>
                <w:szCs w:val="18"/>
              </w:rPr>
              <w:t>nicht benotet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-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6E71A852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19534482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14:paraId="2A77E64D" w14:textId="5DD09A33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13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E6E6E6"/>
            <w:vAlign w:val="center"/>
          </w:tcPr>
          <w:p w14:paraId="56FBF7DC" w14:textId="097926E3" w:rsidR="00C2758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C27585" w:rsidRPr="00B61125" w14:paraId="4D2FB256" w14:textId="1B609CB9" w:rsidTr="00C27585">
        <w:trPr>
          <w:cantSplit/>
          <w:trHeight w:val="260"/>
        </w:trPr>
        <w:tc>
          <w:tcPr>
            <w:tcW w:w="1418" w:type="dxa"/>
            <w:vAlign w:val="center"/>
          </w:tcPr>
          <w:p w14:paraId="05D44AF5" w14:textId="1B330B3A" w:rsidR="00C2758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</w:t>
            </w:r>
            <w:r w:rsidR="00092E4A">
              <w:rPr>
                <w:rFonts w:ascii="Arial" w:hAnsi="Arial" w:cs="Arial"/>
                <w:sz w:val="18"/>
                <w:szCs w:val="18"/>
              </w:rPr>
              <w:t>-</w:t>
            </w:r>
            <w:r w:rsidR="00891321">
              <w:rPr>
                <w:rFonts w:ascii="Arial" w:hAnsi="Arial" w:cs="Arial"/>
                <w:sz w:val="18"/>
                <w:szCs w:val="18"/>
              </w:rPr>
              <w:t xml:space="preserve">NF </w:t>
            </w:r>
            <w:r w:rsidRPr="00B61125"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3C4C52D9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  <w:r>
              <w:rPr>
                <w:rFonts w:ascii="Arial" w:hAnsi="Arial" w:cs="Arial"/>
                <w:i/>
                <w:sz w:val="18"/>
                <w:szCs w:val="18"/>
              </w:rPr>
              <w:t>+MP</w:t>
            </w:r>
          </w:p>
        </w:tc>
        <w:tc>
          <w:tcPr>
            <w:tcW w:w="5670" w:type="dxa"/>
            <w:vAlign w:val="center"/>
          </w:tcPr>
          <w:p w14:paraId="103A7BD0" w14:textId="1A35BD00" w:rsidR="00C2758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Einführung in die Erziehungswissenschaft</w:t>
            </w:r>
            <w:r>
              <w:rPr>
                <w:rFonts w:ascii="Arial" w:hAnsi="Arial" w:cs="Arial"/>
                <w:sz w:val="18"/>
                <w:szCs w:val="18"/>
              </w:rPr>
              <w:t xml:space="preserve"> mit Klausur</w:t>
            </w:r>
          </w:p>
          <w:p w14:paraId="5713315D" w14:textId="16DBFB0A" w:rsidR="00C27585" w:rsidRPr="007331DC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(immer im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WiSe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center"/>
          </w:tcPr>
          <w:p w14:paraId="16599128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0522733E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15ABBE7C" w14:textId="3722FB73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78B74DEC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2B353D63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MP</w:t>
            </w:r>
          </w:p>
        </w:tc>
        <w:tc>
          <w:tcPr>
            <w:tcW w:w="426" w:type="dxa"/>
            <w:vAlign w:val="center"/>
          </w:tcPr>
          <w:p w14:paraId="3480D31C" w14:textId="6BF45340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4</w:t>
            </w:r>
          </w:p>
        </w:tc>
        <w:tc>
          <w:tcPr>
            <w:tcW w:w="630" w:type="dxa"/>
            <w:vAlign w:val="center"/>
          </w:tcPr>
          <w:p w14:paraId="64692AF7" w14:textId="07D583D9" w:rsidR="00C2758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C27585" w:rsidRPr="00B61125" w14:paraId="6FAC070B" w14:textId="31A223B1" w:rsidTr="00C27585">
        <w:trPr>
          <w:cantSplit/>
          <w:trHeight w:val="26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5FB067C" w14:textId="4C443F12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</w:t>
            </w:r>
            <w:r w:rsidR="00092E4A">
              <w:rPr>
                <w:rFonts w:ascii="Arial" w:hAnsi="Arial" w:cs="Arial"/>
                <w:sz w:val="18"/>
                <w:szCs w:val="18"/>
              </w:rPr>
              <w:t>-</w:t>
            </w:r>
            <w:r w:rsidR="00891321">
              <w:rPr>
                <w:rFonts w:ascii="Arial" w:hAnsi="Arial" w:cs="Arial"/>
                <w:sz w:val="18"/>
                <w:szCs w:val="18"/>
              </w:rPr>
              <w:t>NF</w:t>
            </w:r>
            <w:r w:rsidR="00092E4A">
              <w:rPr>
                <w:rFonts w:ascii="Arial" w:hAnsi="Arial" w:cs="Arial"/>
                <w:sz w:val="18"/>
                <w:szCs w:val="18"/>
              </w:rPr>
              <w:t xml:space="preserve"> 1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T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30783B20" w14:textId="77777777" w:rsidR="00C2758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C4ED9">
              <w:rPr>
                <w:rFonts w:ascii="Arial" w:hAnsi="Arial" w:cs="Arial"/>
                <w:sz w:val="18"/>
                <w:szCs w:val="18"/>
              </w:rPr>
              <w:t xml:space="preserve">Einführung in die Erziehungswissenschaft – </w:t>
            </w:r>
          </w:p>
          <w:p w14:paraId="21822CF7" w14:textId="0F80FDD7" w:rsidR="00C27585" w:rsidRPr="007331DC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vorlesungsbegleitendes </w:t>
            </w:r>
            <w:r w:rsidRPr="006C4ED9">
              <w:rPr>
                <w:rFonts w:ascii="Arial" w:hAnsi="Arial" w:cs="Arial"/>
                <w:sz w:val="18"/>
                <w:szCs w:val="18"/>
              </w:rPr>
              <w:t xml:space="preserve">Tutorium (immer im </w:t>
            </w:r>
            <w:proofErr w:type="spellStart"/>
            <w:r w:rsidRPr="006C4ED9"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6C4ED9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proofErr w:type="spellEnd"/>
            <w:r w:rsidRPr="006C4ED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A03D48D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FFDF061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6BFB73D4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8978DDE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592A4F3E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472EF64F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34400E99" w14:textId="252FC3D9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C27585" w:rsidRPr="00B61125" w14:paraId="0C5954DE" w14:textId="187CE07F" w:rsidTr="00C27585">
        <w:trPr>
          <w:cantSplit/>
          <w:trHeight w:val="260"/>
        </w:trPr>
        <w:tc>
          <w:tcPr>
            <w:tcW w:w="1418" w:type="dxa"/>
            <w:vAlign w:val="center"/>
          </w:tcPr>
          <w:p w14:paraId="39D96CED" w14:textId="48D6C1A1" w:rsidR="00C27585" w:rsidRPr="00092E4A" w:rsidRDefault="00092E4A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92E4A">
              <w:rPr>
                <w:rFonts w:ascii="Arial" w:hAnsi="Arial" w:cs="Arial"/>
                <w:sz w:val="18"/>
                <w:szCs w:val="18"/>
                <w:lang w:val="en-US"/>
              </w:rPr>
              <w:t>EW-BA-NF</w:t>
            </w:r>
            <w:r w:rsidR="00C27585" w:rsidRPr="00092E4A">
              <w:rPr>
                <w:rFonts w:ascii="Arial" w:hAnsi="Arial" w:cs="Arial"/>
                <w:sz w:val="18"/>
                <w:szCs w:val="18"/>
                <w:lang w:val="en-US"/>
              </w:rPr>
              <w:t xml:space="preserve"> 1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C27585" w:rsidRPr="00092E4A">
              <w:rPr>
                <w:rFonts w:ascii="Arial" w:hAnsi="Arial" w:cs="Arial"/>
                <w:i/>
                <w:sz w:val="18"/>
                <w:szCs w:val="18"/>
                <w:lang w:val="en-US"/>
              </w:rPr>
              <w:t>RV</w:t>
            </w:r>
          </w:p>
        </w:tc>
        <w:tc>
          <w:tcPr>
            <w:tcW w:w="5670" w:type="dxa"/>
            <w:vAlign w:val="center"/>
          </w:tcPr>
          <w:p w14:paraId="65349836" w14:textId="56FF7B21" w:rsidR="00C27585" w:rsidRPr="007331DC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 xml:space="preserve">Einführung in die </w:t>
            </w:r>
            <w:r>
              <w:rPr>
                <w:rFonts w:ascii="Arial" w:hAnsi="Arial" w:cs="Arial"/>
                <w:sz w:val="18"/>
                <w:szCs w:val="18"/>
              </w:rPr>
              <w:t xml:space="preserve">Pädagogik der Lebensalter (immer im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SoSe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center"/>
          </w:tcPr>
          <w:p w14:paraId="2DC040D6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438416D4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3D6C88A0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07C23227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400AB558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14:paraId="75DBCD21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  <w:tc>
          <w:tcPr>
            <w:tcW w:w="630" w:type="dxa"/>
            <w:vAlign w:val="center"/>
          </w:tcPr>
          <w:p w14:paraId="09BD249C" w14:textId="34790F29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C27585" w:rsidRPr="00B61125" w14:paraId="143B1C08" w14:textId="38321830" w:rsidTr="00C27585">
        <w:trPr>
          <w:cantSplit/>
          <w:trHeight w:val="260"/>
        </w:trPr>
        <w:tc>
          <w:tcPr>
            <w:tcW w:w="1418" w:type="dxa"/>
            <w:vAlign w:val="center"/>
          </w:tcPr>
          <w:p w14:paraId="5A196F16" w14:textId="1E9BB328" w:rsidR="00C27585" w:rsidRPr="00B61125" w:rsidRDefault="00092E4A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EW-BA-NF</w:t>
            </w:r>
            <w:r w:rsidR="00C27585" w:rsidRPr="00B61125">
              <w:rPr>
                <w:rFonts w:ascii="Arial" w:hAnsi="Arial" w:cs="Arial"/>
                <w:sz w:val="18"/>
                <w:szCs w:val="18"/>
              </w:rPr>
              <w:t xml:space="preserve"> 1</w:t>
            </w:r>
            <w:r w:rsidR="00C275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27585">
              <w:rPr>
                <w:rFonts w:ascii="Arial" w:hAnsi="Arial" w:cs="Arial"/>
                <w:i/>
                <w:sz w:val="18"/>
                <w:szCs w:val="18"/>
              </w:rPr>
              <w:t>Ü</w:t>
            </w:r>
          </w:p>
        </w:tc>
        <w:tc>
          <w:tcPr>
            <w:tcW w:w="5670" w:type="dxa"/>
            <w:vAlign w:val="center"/>
          </w:tcPr>
          <w:p w14:paraId="1CC77FCD" w14:textId="51A6F94D" w:rsidR="00C27585" w:rsidRPr="007331DC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 xml:space="preserve">Einführung in die </w:t>
            </w:r>
            <w:r>
              <w:rPr>
                <w:rFonts w:ascii="Arial" w:hAnsi="Arial" w:cs="Arial"/>
                <w:sz w:val="18"/>
                <w:szCs w:val="18"/>
              </w:rPr>
              <w:t>Erziehungswissenschaft</w:t>
            </w:r>
          </w:p>
        </w:tc>
        <w:tc>
          <w:tcPr>
            <w:tcW w:w="567" w:type="dxa"/>
            <w:vAlign w:val="center"/>
          </w:tcPr>
          <w:p w14:paraId="2C7EA906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122724F2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02C1229F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4659E4E9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01AF8C80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14:paraId="46ADCA6A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  <w:tc>
          <w:tcPr>
            <w:tcW w:w="630" w:type="dxa"/>
            <w:vAlign w:val="center"/>
          </w:tcPr>
          <w:p w14:paraId="74D6C705" w14:textId="23475BA2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C27585" w:rsidRPr="00B61125" w14:paraId="35307750" w14:textId="6E9E05FF" w:rsidTr="00C27585">
        <w:trPr>
          <w:cantSplit/>
          <w:trHeight w:val="260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44DEA14" w14:textId="1CA3260E" w:rsidR="00C27585" w:rsidRPr="00B61125" w:rsidRDefault="00092E4A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EW-BA-NF</w:t>
            </w:r>
            <w:r w:rsidR="00C27585"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2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14:paraId="6C1A055D" w14:textId="77777777" w:rsidR="00C27585" w:rsidRPr="007331DC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Geschichte und Theorien der Erziehungswissenschaft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3D4CA39E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402DAE5A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33869740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4D6542F3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40C62FCE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14:paraId="0E24CF46" w14:textId="0B321396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E6E6E6"/>
            <w:vAlign w:val="center"/>
          </w:tcPr>
          <w:p w14:paraId="3F58F927" w14:textId="03931120" w:rsidR="00C2758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7585" w:rsidRPr="00B61125" w14:paraId="52CEFEFE" w14:textId="535B2E33" w:rsidTr="00C27585">
        <w:trPr>
          <w:cantSplit/>
          <w:trHeight w:val="26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F5E0B76" w14:textId="72F9AD32" w:rsidR="00C27585" w:rsidRPr="00677EA2" w:rsidRDefault="00092E4A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EW-BA-NF</w:t>
            </w:r>
            <w:r w:rsidR="00C27585" w:rsidRPr="00B61125">
              <w:rPr>
                <w:rFonts w:ascii="Arial" w:hAnsi="Arial" w:cs="Arial"/>
                <w:sz w:val="18"/>
                <w:szCs w:val="18"/>
                <w:lang w:val="it-IT"/>
              </w:rPr>
              <w:t xml:space="preserve"> 2</w:t>
            </w:r>
            <w:r w:rsidR="00C27585">
              <w:rPr>
                <w:rFonts w:ascii="Arial" w:hAnsi="Arial" w:cs="Arial"/>
                <w:sz w:val="18"/>
                <w:szCs w:val="18"/>
                <w:lang w:val="it-IT"/>
              </w:rPr>
              <w:t xml:space="preserve"> </w:t>
            </w:r>
            <w:r w:rsidR="00C27585">
              <w:rPr>
                <w:rFonts w:ascii="Arial" w:hAnsi="Arial" w:cs="Arial"/>
                <w:i/>
                <w:sz w:val="18"/>
                <w:szCs w:val="18"/>
                <w:lang w:val="it-IT"/>
              </w:rPr>
              <w:t>V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75EA67B5" w14:textId="3BFAC58E" w:rsidR="00C27585" w:rsidRPr="007331DC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 xml:space="preserve">Geschichte </w:t>
            </w:r>
            <w:r>
              <w:rPr>
                <w:rFonts w:ascii="Arial" w:hAnsi="Arial" w:cs="Arial"/>
                <w:sz w:val="18"/>
                <w:szCs w:val="18"/>
              </w:rPr>
              <w:t>und Theorien der</w:t>
            </w:r>
            <w:r w:rsidRPr="007331D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Erziehungswissenschaft im Wandel (immer im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SoSe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C9993A6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AC21BBF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33AF636D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A861BCB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35E53AB9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360AAE57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6C083CFB" w14:textId="3C049FBD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7585" w:rsidRPr="00B61125" w14:paraId="625198C4" w14:textId="13185CF3" w:rsidTr="00C27585">
        <w:trPr>
          <w:cantSplit/>
          <w:trHeight w:val="26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A1949BC" w14:textId="493B35E9" w:rsidR="00C27585" w:rsidRPr="00B031AF" w:rsidRDefault="00092E4A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EW-BA-NF</w:t>
            </w:r>
            <w:r w:rsidR="00C27585">
              <w:rPr>
                <w:rFonts w:ascii="Arial" w:hAnsi="Arial" w:cs="Arial"/>
                <w:sz w:val="18"/>
                <w:szCs w:val="18"/>
                <w:lang w:val="it-IT"/>
              </w:rPr>
              <w:t xml:space="preserve"> </w:t>
            </w:r>
            <w:r w:rsidR="00C27585">
              <w:rPr>
                <w:rFonts w:ascii="Arial" w:hAnsi="Arial" w:cs="Arial"/>
                <w:i/>
                <w:sz w:val="18"/>
                <w:szCs w:val="18"/>
                <w:lang w:val="it-IT"/>
              </w:rPr>
              <w:t>2 S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672EADFA" w14:textId="51F2FB1B" w:rsidR="00C27585" w:rsidRPr="007331DC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Ausgewählte Bereiche zur Geschichte der Bildung und Erziehung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4D53341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21BF984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063FF993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F562DDB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082A16E6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51BD32C5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28B2A22E" w14:textId="1870E875" w:rsidR="00C2758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7585" w:rsidRPr="00B61125" w14:paraId="64286A39" w14:textId="6804989F" w:rsidTr="00C27585">
        <w:trPr>
          <w:cantSplit/>
          <w:trHeight w:val="26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F5E71F0" w14:textId="7A597281" w:rsidR="00C27585" w:rsidRDefault="00092E4A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EW-BA-NF</w:t>
            </w:r>
            <w:r w:rsidR="00C27585">
              <w:rPr>
                <w:rFonts w:ascii="Arial" w:hAnsi="Arial" w:cs="Arial"/>
                <w:sz w:val="18"/>
                <w:szCs w:val="18"/>
                <w:lang w:val="it-IT"/>
              </w:rPr>
              <w:t xml:space="preserve"> </w:t>
            </w:r>
            <w:r w:rsidR="00C27585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2 S 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1546031E" w14:textId="77777777" w:rsidR="00C2758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Ausgewählte Bereiche zu Theorien der Bildung und Erziehung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9F26459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3008AFE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66E0F1E3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EAC7378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18D6B2EA" w14:textId="77777777" w:rsidR="00C2758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7F9A7932" w14:textId="77777777" w:rsidR="00C2758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13600AC5" w14:textId="3E929F54" w:rsidR="00C2758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7585" w:rsidRPr="00B61125" w14:paraId="08D23DA7" w14:textId="6689D678" w:rsidTr="00C27585">
        <w:trPr>
          <w:cantSplit/>
          <w:trHeight w:val="26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D7FFEAB" w14:textId="6F087F29" w:rsidR="00C27585" w:rsidRPr="00077140" w:rsidRDefault="00092E4A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EW-BA-NF</w:t>
            </w:r>
            <w:r w:rsidR="00C27585" w:rsidRPr="00B61125">
              <w:rPr>
                <w:rFonts w:ascii="Arial" w:hAnsi="Arial" w:cs="Arial"/>
                <w:sz w:val="18"/>
                <w:szCs w:val="18"/>
                <w:lang w:val="it-IT"/>
              </w:rPr>
              <w:t xml:space="preserve"> 2</w:t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 </w:t>
            </w:r>
            <w:r w:rsidR="00C27585">
              <w:rPr>
                <w:rFonts w:ascii="Arial" w:hAnsi="Arial" w:cs="Arial"/>
                <w:i/>
                <w:sz w:val="18"/>
                <w:szCs w:val="18"/>
                <w:lang w:val="it-IT"/>
              </w:rPr>
              <w:t>MP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3259F0E4" w14:textId="09B1E33C" w:rsidR="00C27585" w:rsidRPr="007331DC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MP in der Vorlesung (Klausur) </w:t>
            </w:r>
            <w:r w:rsidRPr="002B2990">
              <w:rPr>
                <w:rFonts w:ascii="Arial" w:hAnsi="Arial" w:cs="Arial"/>
                <w:b/>
                <w:bCs/>
                <w:sz w:val="18"/>
                <w:szCs w:val="18"/>
              </w:rPr>
              <w:t>oder</w:t>
            </w:r>
            <w:r>
              <w:rPr>
                <w:rFonts w:ascii="Arial" w:hAnsi="Arial" w:cs="Arial"/>
                <w:sz w:val="18"/>
                <w:szCs w:val="18"/>
              </w:rPr>
              <w:t xml:space="preserve"> im Seminar (Referat mit Ausarbeitung) - inkl. Selbststudium zur Vertiefung (unter Anleitung)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F7B1D97" w14:textId="77777777" w:rsidR="00C27585" w:rsidRPr="00B61125" w:rsidRDefault="00C27585" w:rsidP="00C27585">
            <w:pPr>
              <w:pStyle w:val="Textkrper-Zeileneinzug"/>
              <w:ind w:left="0" w:firstLine="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12AFD9F" w14:textId="77777777" w:rsidR="00C27585" w:rsidRPr="00B61125" w:rsidRDefault="00C27585" w:rsidP="00C27585">
            <w:pPr>
              <w:pStyle w:val="Textkrper-Zeileneinzug"/>
              <w:ind w:left="0" w:firstLine="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1950BFD0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9DB5C90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7F7ADD85" w14:textId="5DE2A985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MP+SSt</w:t>
            </w:r>
            <w:proofErr w:type="spellEnd"/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27913606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50F5AE8E" w14:textId="19F736A7" w:rsidR="00C2758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7585" w:rsidRPr="00B61125" w14:paraId="0CB727BE" w14:textId="7C366C2D" w:rsidTr="00C27585">
        <w:trPr>
          <w:cantSplit/>
          <w:trHeight w:val="260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493EF5C" w14:textId="3AE875F5" w:rsidR="00C27585" w:rsidRPr="00B61125" w:rsidRDefault="00092E4A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EW-BA-NF</w:t>
            </w:r>
            <w:r w:rsidR="00C27585" w:rsidRPr="00B61125">
              <w:rPr>
                <w:rFonts w:ascii="Arial" w:hAnsi="Arial" w:cs="Arial"/>
                <w:b/>
                <w:sz w:val="18"/>
                <w:szCs w:val="18"/>
              </w:rPr>
              <w:t xml:space="preserve"> 3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14:paraId="3A525F09" w14:textId="55C793E7" w:rsidR="00C27585" w:rsidRPr="007331DC" w:rsidRDefault="004C29D4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4C29D4">
              <w:rPr>
                <w:rFonts w:ascii="Arial" w:hAnsi="Arial" w:cs="Arial"/>
                <w:b/>
                <w:sz w:val="18"/>
                <w:szCs w:val="18"/>
              </w:rPr>
              <w:t>Wahlpflichtbereich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0514A21B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039BA461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04FDC40E" w14:textId="6E282A43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16570403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2341A00A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14:paraId="27A554E9" w14:textId="33890458" w:rsidR="00C27585" w:rsidRPr="00B61125" w:rsidRDefault="004C29D4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E6E6E6"/>
            <w:vAlign w:val="center"/>
          </w:tcPr>
          <w:p w14:paraId="4EE0FE72" w14:textId="3BF8760A" w:rsidR="00C2758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7585" w:rsidRPr="00B61125" w14:paraId="16C64D9F" w14:textId="288E3E3F" w:rsidTr="00C27585">
        <w:trPr>
          <w:cantSplit/>
          <w:trHeight w:val="260"/>
        </w:trPr>
        <w:tc>
          <w:tcPr>
            <w:tcW w:w="1418" w:type="dxa"/>
            <w:vAlign w:val="center"/>
          </w:tcPr>
          <w:p w14:paraId="697C673B" w14:textId="32E9F995" w:rsidR="00C27585" w:rsidRPr="00B61125" w:rsidRDefault="00092E4A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EW-BA-NF</w:t>
            </w:r>
            <w:r w:rsidR="00C27585" w:rsidRPr="00B61125">
              <w:rPr>
                <w:rFonts w:ascii="Arial" w:hAnsi="Arial" w:cs="Arial"/>
                <w:sz w:val="18"/>
                <w:szCs w:val="18"/>
              </w:rPr>
              <w:t xml:space="preserve"> 3</w:t>
            </w:r>
            <w:r w:rsidR="00C275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27585"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670" w:type="dxa"/>
            <w:vAlign w:val="center"/>
          </w:tcPr>
          <w:p w14:paraId="64914003" w14:textId="296F8708" w:rsidR="00C27585" w:rsidRPr="007331DC" w:rsidRDefault="004C29D4" w:rsidP="004C29D4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C29D4">
              <w:rPr>
                <w:rFonts w:ascii="Arial" w:hAnsi="Arial" w:cs="Arial"/>
                <w:sz w:val="18"/>
                <w:szCs w:val="18"/>
              </w:rPr>
              <w:t>Vorlesung aus dem Lehrangebot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C29D4">
              <w:rPr>
                <w:rFonts w:ascii="Arial" w:hAnsi="Arial" w:cs="Arial"/>
                <w:sz w:val="18"/>
                <w:szCs w:val="18"/>
              </w:rPr>
              <w:t>des BA Erziehungswissenscha</w:t>
            </w:r>
            <w:r w:rsidR="00D57DA5">
              <w:rPr>
                <w:rFonts w:ascii="Arial" w:hAnsi="Arial" w:cs="Arial"/>
                <w:sz w:val="18"/>
                <w:szCs w:val="18"/>
              </w:rPr>
              <w:t>ft</w:t>
            </w:r>
          </w:p>
        </w:tc>
        <w:tc>
          <w:tcPr>
            <w:tcW w:w="567" w:type="dxa"/>
            <w:vAlign w:val="center"/>
          </w:tcPr>
          <w:p w14:paraId="33519D6A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5D10BBAE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65FCE9AF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329DD8DC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6C95342E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14:paraId="32FFB4C2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vAlign w:val="center"/>
          </w:tcPr>
          <w:p w14:paraId="73F6C0C3" w14:textId="45D54183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C29D4" w:rsidRPr="00B61125" w14:paraId="4A751E64" w14:textId="77777777" w:rsidTr="004235E4">
        <w:trPr>
          <w:cantSplit/>
          <w:trHeight w:val="26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36D167E" w14:textId="364F6981" w:rsidR="004C29D4" w:rsidRPr="00B61125" w:rsidRDefault="00092E4A" w:rsidP="004235E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EW-BA-NF</w:t>
            </w:r>
            <w:r w:rsidR="004C29D4" w:rsidRPr="00B61125">
              <w:rPr>
                <w:rFonts w:ascii="Arial" w:hAnsi="Arial" w:cs="Arial"/>
                <w:sz w:val="18"/>
                <w:szCs w:val="18"/>
              </w:rPr>
              <w:t xml:space="preserve"> 3</w:t>
            </w:r>
            <w:r w:rsidR="004C29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C29D4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5D54C499" w14:textId="7702B52E" w:rsidR="004C29D4" w:rsidRPr="007331DC" w:rsidRDefault="004C29D4" w:rsidP="004C29D4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C29D4">
              <w:rPr>
                <w:rFonts w:ascii="Arial" w:hAnsi="Arial" w:cs="Arial"/>
                <w:sz w:val="18"/>
                <w:szCs w:val="18"/>
              </w:rPr>
              <w:t>Seminar aus dem Lehrangebot des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C29D4">
              <w:rPr>
                <w:rFonts w:ascii="Arial" w:hAnsi="Arial" w:cs="Arial"/>
                <w:sz w:val="18"/>
                <w:szCs w:val="18"/>
              </w:rPr>
              <w:t>BA Erziehungswissenschaft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806FB80" w14:textId="77777777" w:rsidR="004C29D4" w:rsidRPr="00B61125" w:rsidRDefault="004C29D4" w:rsidP="004235E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EEB0FC6" w14:textId="77777777" w:rsidR="004C29D4" w:rsidRPr="00B61125" w:rsidRDefault="004C29D4" w:rsidP="004235E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7AC91A8F" w14:textId="77777777" w:rsidR="004C29D4" w:rsidRPr="00B61125" w:rsidRDefault="004C29D4" w:rsidP="004235E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00CD4EA" w14:textId="77777777" w:rsidR="004C29D4" w:rsidRPr="00B61125" w:rsidRDefault="004C29D4" w:rsidP="004235E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5750DD50" w14:textId="77777777" w:rsidR="004C29D4" w:rsidRPr="00B61125" w:rsidRDefault="004C29D4" w:rsidP="004235E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54472AC4" w14:textId="77777777" w:rsidR="004C29D4" w:rsidRPr="00B61125" w:rsidRDefault="004C29D4" w:rsidP="004235E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49407FD6" w14:textId="77777777" w:rsidR="004C29D4" w:rsidRDefault="004C29D4" w:rsidP="004235E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7585" w:rsidRPr="00B61125" w14:paraId="3AF5E330" w14:textId="5C4DFCCA" w:rsidTr="00C27585">
        <w:trPr>
          <w:cantSplit/>
          <w:trHeight w:val="26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509C89C1" w14:textId="238BADD4" w:rsidR="00C27585" w:rsidRPr="00B61125" w:rsidRDefault="00092E4A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EW-BA-NF</w:t>
            </w:r>
            <w:r w:rsidR="00C27585" w:rsidRPr="00B61125">
              <w:rPr>
                <w:rFonts w:ascii="Arial" w:hAnsi="Arial" w:cs="Arial"/>
                <w:sz w:val="18"/>
                <w:szCs w:val="18"/>
              </w:rPr>
              <w:t xml:space="preserve"> 3</w:t>
            </w:r>
            <w:r w:rsidR="00C275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C29D4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205D8569" w14:textId="6281227A" w:rsidR="00C27585" w:rsidRPr="007331DC" w:rsidRDefault="004C29D4" w:rsidP="004C29D4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C29D4">
              <w:rPr>
                <w:rFonts w:ascii="Arial" w:hAnsi="Arial" w:cs="Arial"/>
                <w:sz w:val="18"/>
                <w:szCs w:val="18"/>
              </w:rPr>
              <w:t>Seminar aus dem Lehrangebot des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C29D4">
              <w:rPr>
                <w:rFonts w:ascii="Arial" w:hAnsi="Arial" w:cs="Arial"/>
                <w:sz w:val="18"/>
                <w:szCs w:val="18"/>
              </w:rPr>
              <w:t>BA Erziehungswissenschaft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ED3CDE2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E8E2E8B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0F9C635D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D9CAA98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7E4971D1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62A04EA4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36E7A647" w14:textId="213F1D4D" w:rsidR="00C2758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C29D4" w:rsidRPr="00B61125" w14:paraId="7B3AB089" w14:textId="77777777" w:rsidTr="004235E4">
        <w:trPr>
          <w:cantSplit/>
          <w:trHeight w:val="26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88A0BD4" w14:textId="471436FF" w:rsidR="004C29D4" w:rsidRPr="00092E4A" w:rsidRDefault="00092E4A" w:rsidP="004235E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092E4A">
              <w:rPr>
                <w:rFonts w:ascii="Arial" w:hAnsi="Arial" w:cs="Arial"/>
                <w:sz w:val="18"/>
                <w:szCs w:val="18"/>
                <w:lang w:val="en-US"/>
              </w:rPr>
              <w:t>EW-BA-NF</w:t>
            </w:r>
            <w:r w:rsidR="004C29D4" w:rsidRPr="00092E4A">
              <w:rPr>
                <w:rFonts w:ascii="Arial" w:hAnsi="Arial" w:cs="Arial"/>
                <w:sz w:val="18"/>
                <w:szCs w:val="18"/>
                <w:lang w:val="en-US"/>
              </w:rPr>
              <w:t xml:space="preserve"> 3 S </w:t>
            </w:r>
            <w:r w:rsidR="004C29D4" w:rsidRPr="00092E4A">
              <w:rPr>
                <w:rFonts w:ascii="Arial" w:hAnsi="Arial" w:cs="Arial"/>
                <w:i/>
                <w:sz w:val="18"/>
                <w:szCs w:val="18"/>
                <w:lang w:val="en-US"/>
              </w:rPr>
              <w:t>MP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465D5908" w14:textId="77777777" w:rsidR="004C29D4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MP: Hausarbeit in einem der Seminare </w:t>
            </w:r>
          </w:p>
          <w:p w14:paraId="76AD390C" w14:textId="691AC525" w:rsidR="004C29D4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inkl. Selbststudium (unter Anleitung)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E7279C5" w14:textId="77777777" w:rsidR="004C29D4" w:rsidRPr="00B61125" w:rsidRDefault="004C29D4" w:rsidP="004235E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8B66770" w14:textId="77777777" w:rsidR="004C29D4" w:rsidRPr="00B61125" w:rsidRDefault="004C29D4" w:rsidP="004235E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48AB0AAE" w14:textId="77777777" w:rsidR="004C29D4" w:rsidRPr="00B61125" w:rsidRDefault="004C29D4" w:rsidP="004235E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4C58AA1" w14:textId="77777777" w:rsidR="004C29D4" w:rsidRPr="00B61125" w:rsidRDefault="004C29D4" w:rsidP="004235E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09641F07" w14:textId="1627E797" w:rsidR="004C29D4" w:rsidRDefault="00092E4A" w:rsidP="004235E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MP+SSt</w:t>
            </w:r>
            <w:proofErr w:type="spellEnd"/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61070F88" w14:textId="77777777" w:rsidR="004C29D4" w:rsidRDefault="004C29D4" w:rsidP="004235E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66EBB2E4" w14:textId="77777777" w:rsidR="004C29D4" w:rsidRDefault="004C29D4" w:rsidP="004235E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7585" w:rsidRPr="00B61125" w14:paraId="78F0104C" w14:textId="6FE2C3E9" w:rsidTr="00C27585">
        <w:trPr>
          <w:cantSplit/>
          <w:trHeight w:val="260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5826D54" w14:textId="6C3A41F2" w:rsidR="00C27585" w:rsidRPr="00B61125" w:rsidRDefault="00092E4A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EW-BA-NF</w:t>
            </w:r>
            <w:r w:rsidR="00C27585" w:rsidRPr="00B61125">
              <w:rPr>
                <w:rFonts w:ascii="Arial" w:hAnsi="Arial" w:cs="Arial"/>
                <w:b/>
                <w:sz w:val="18"/>
                <w:szCs w:val="18"/>
              </w:rPr>
              <w:t xml:space="preserve"> 4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14:paraId="37A90157" w14:textId="22B8E5B7" w:rsidR="00C27585" w:rsidRPr="007331DC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Recht und Organisation pädagogischen Handelns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69A52791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7FEBD205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14E4FCAF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2FBE8A96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3BD75B22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14:paraId="4FCFFB7F" w14:textId="7416CD56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4C29D4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E6E6E6"/>
            <w:vAlign w:val="center"/>
          </w:tcPr>
          <w:p w14:paraId="6982C4D7" w14:textId="0D53DD3B" w:rsidR="00C2758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7585" w:rsidRPr="00B61125" w14:paraId="0AB446E5" w14:textId="58C66E68" w:rsidTr="00C27585">
        <w:trPr>
          <w:cantSplit/>
          <w:trHeight w:val="260"/>
        </w:trPr>
        <w:tc>
          <w:tcPr>
            <w:tcW w:w="1418" w:type="dxa"/>
            <w:vAlign w:val="center"/>
          </w:tcPr>
          <w:p w14:paraId="716E2340" w14:textId="181ED3BF" w:rsidR="00C27585" w:rsidRPr="00B61125" w:rsidRDefault="00092E4A" w:rsidP="00F8177D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EW-BA-NF</w:t>
            </w:r>
            <w:r w:rsidR="00C27585" w:rsidRPr="00B6112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27585" w:rsidRPr="004C3DFF">
              <w:rPr>
                <w:rFonts w:ascii="Arial" w:hAnsi="Arial" w:cs="Arial"/>
                <w:i/>
                <w:sz w:val="18"/>
                <w:szCs w:val="18"/>
              </w:rPr>
              <w:t>4</w:t>
            </w:r>
            <w:r w:rsidR="00F8177D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C27585" w:rsidRPr="004C3DFF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670" w:type="dxa"/>
            <w:vAlign w:val="center"/>
          </w:tcPr>
          <w:p w14:paraId="48D05CB0" w14:textId="77777777" w:rsidR="00C27585" w:rsidRDefault="00C27585" w:rsidP="00C27585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0709B">
              <w:rPr>
                <w:rFonts w:ascii="Arial" w:hAnsi="Arial" w:cs="Arial"/>
                <w:sz w:val="18"/>
                <w:szCs w:val="18"/>
              </w:rPr>
              <w:t>Recht der Erziehung, Bildung und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0709B">
              <w:rPr>
                <w:rFonts w:ascii="Arial" w:hAnsi="Arial" w:cs="Arial"/>
                <w:sz w:val="18"/>
                <w:szCs w:val="18"/>
              </w:rPr>
              <w:t xml:space="preserve">Hilfe über die Lebensalter </w:t>
            </w:r>
          </w:p>
          <w:p w14:paraId="294B471C" w14:textId="6CD22711" w:rsidR="00C27585" w:rsidRPr="007331DC" w:rsidRDefault="00C27585" w:rsidP="00C27585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0709B">
              <w:rPr>
                <w:rFonts w:ascii="Arial" w:hAnsi="Arial" w:cs="Arial"/>
                <w:sz w:val="18"/>
                <w:szCs w:val="18"/>
              </w:rPr>
              <w:t>(immer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0709B">
              <w:rPr>
                <w:rFonts w:ascii="Arial" w:hAnsi="Arial" w:cs="Arial"/>
                <w:sz w:val="18"/>
                <w:szCs w:val="18"/>
              </w:rPr>
              <w:t>im WS)</w:t>
            </w:r>
          </w:p>
        </w:tc>
        <w:tc>
          <w:tcPr>
            <w:tcW w:w="567" w:type="dxa"/>
            <w:vAlign w:val="center"/>
          </w:tcPr>
          <w:p w14:paraId="47F3D690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707B2089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3E9C19E3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0599E585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7C06E0CD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14:paraId="2EEB0F3C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vAlign w:val="center"/>
          </w:tcPr>
          <w:p w14:paraId="4F8660C0" w14:textId="655AD422" w:rsidR="00C2758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7585" w:rsidRPr="00B61125" w14:paraId="6DFE8B63" w14:textId="713A7ED6" w:rsidTr="00C27585">
        <w:trPr>
          <w:cantSplit/>
          <w:trHeight w:val="260"/>
        </w:trPr>
        <w:tc>
          <w:tcPr>
            <w:tcW w:w="1418" w:type="dxa"/>
            <w:vAlign w:val="center"/>
          </w:tcPr>
          <w:p w14:paraId="2CAE39A8" w14:textId="67C2EA59" w:rsidR="00C27585" w:rsidRPr="00B61125" w:rsidRDefault="00092E4A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EW-BA-NF</w:t>
            </w:r>
            <w:r w:rsidR="00C27585" w:rsidRPr="00B6112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27585" w:rsidRPr="004C3DFF">
              <w:rPr>
                <w:rFonts w:ascii="Arial" w:hAnsi="Arial" w:cs="Arial"/>
                <w:i/>
                <w:sz w:val="18"/>
                <w:szCs w:val="18"/>
              </w:rPr>
              <w:t>4</w:t>
            </w:r>
            <w:r w:rsidR="00C27585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C27585" w:rsidRPr="004C3DFF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670" w:type="dxa"/>
            <w:vAlign w:val="center"/>
          </w:tcPr>
          <w:p w14:paraId="32E6BA39" w14:textId="6F82D3EA" w:rsidR="00C27585" w:rsidRPr="007331DC" w:rsidRDefault="00C27585" w:rsidP="00C27585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0709B">
              <w:rPr>
                <w:rFonts w:ascii="Arial" w:hAnsi="Arial" w:cs="Arial"/>
                <w:sz w:val="18"/>
                <w:szCs w:val="18"/>
              </w:rPr>
              <w:t>Organisation(en) pädagogischen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0709B">
              <w:rPr>
                <w:rFonts w:ascii="Arial" w:hAnsi="Arial" w:cs="Arial"/>
                <w:sz w:val="18"/>
                <w:szCs w:val="18"/>
              </w:rPr>
              <w:t xml:space="preserve">Handelns (immer im </w:t>
            </w:r>
            <w:proofErr w:type="spellStart"/>
            <w:r w:rsidRPr="00B0709B">
              <w:rPr>
                <w:rFonts w:ascii="Arial" w:hAnsi="Arial" w:cs="Arial"/>
                <w:sz w:val="18"/>
                <w:szCs w:val="18"/>
              </w:rPr>
              <w:t>SoSe</w:t>
            </w:r>
            <w:proofErr w:type="spellEnd"/>
            <w:r w:rsidRPr="00B0709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center"/>
          </w:tcPr>
          <w:p w14:paraId="5882EE87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3205985F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1BB33A7F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45D7E6A3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06B7E684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14:paraId="58130DA0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vAlign w:val="center"/>
          </w:tcPr>
          <w:p w14:paraId="6C20D6D1" w14:textId="688902ED" w:rsidR="00C2758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7585" w:rsidRPr="00B61125" w14:paraId="2E9958A1" w14:textId="42DE1287" w:rsidTr="00C27585">
        <w:trPr>
          <w:cantSplit/>
          <w:trHeight w:val="260"/>
        </w:trPr>
        <w:tc>
          <w:tcPr>
            <w:tcW w:w="1418" w:type="dxa"/>
            <w:vAlign w:val="center"/>
          </w:tcPr>
          <w:p w14:paraId="5936541E" w14:textId="1F17DB2F" w:rsidR="00C27585" w:rsidRPr="00B61125" w:rsidRDefault="00092E4A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EW-BA-NF</w:t>
            </w:r>
            <w:r w:rsidR="00C27585" w:rsidRPr="00B61125">
              <w:rPr>
                <w:rFonts w:ascii="Arial" w:hAnsi="Arial" w:cs="Arial"/>
                <w:sz w:val="18"/>
                <w:szCs w:val="18"/>
              </w:rPr>
              <w:t xml:space="preserve"> 4</w:t>
            </w:r>
            <w:r w:rsidR="00C275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27585"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670" w:type="dxa"/>
            <w:vAlign w:val="center"/>
          </w:tcPr>
          <w:p w14:paraId="6EFB1386" w14:textId="620EFDC1" w:rsidR="004C29D4" w:rsidRPr="004C29D4" w:rsidRDefault="004C29D4" w:rsidP="004C29D4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C29D4">
              <w:rPr>
                <w:rFonts w:ascii="Arial" w:hAnsi="Arial" w:cs="Arial"/>
                <w:sz w:val="18"/>
                <w:szCs w:val="18"/>
              </w:rPr>
              <w:t xml:space="preserve">Seminar </w:t>
            </w:r>
            <w:r w:rsidR="0064002E">
              <w:rPr>
                <w:rFonts w:ascii="Arial" w:hAnsi="Arial" w:cs="Arial"/>
                <w:sz w:val="18"/>
                <w:szCs w:val="18"/>
              </w:rPr>
              <w:t>„</w:t>
            </w:r>
            <w:r w:rsidRPr="004C29D4">
              <w:rPr>
                <w:rFonts w:ascii="Arial" w:hAnsi="Arial" w:cs="Arial"/>
                <w:sz w:val="18"/>
                <w:szCs w:val="18"/>
              </w:rPr>
              <w:t>Organisation zu einem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C29D4">
              <w:rPr>
                <w:rFonts w:ascii="Arial" w:hAnsi="Arial" w:cs="Arial"/>
                <w:sz w:val="18"/>
                <w:szCs w:val="18"/>
              </w:rPr>
              <w:t>ausgewählten pädagogischen</w:t>
            </w:r>
          </w:p>
          <w:p w14:paraId="34EAEBC8" w14:textId="1F0AC221" w:rsidR="004C29D4" w:rsidRDefault="004C29D4" w:rsidP="004C29D4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C29D4">
              <w:rPr>
                <w:rFonts w:ascii="Arial" w:hAnsi="Arial" w:cs="Arial"/>
                <w:sz w:val="18"/>
                <w:szCs w:val="18"/>
              </w:rPr>
              <w:t>Handlungsfeld</w:t>
            </w:r>
            <w:r w:rsidR="00F8177D">
              <w:rPr>
                <w:rFonts w:ascii="Arial" w:hAnsi="Arial" w:cs="Arial"/>
                <w:sz w:val="18"/>
                <w:szCs w:val="18"/>
              </w:rPr>
              <w:t>“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4002E">
              <w:rPr>
                <w:rFonts w:ascii="Arial" w:hAnsi="Arial" w:cs="Arial"/>
                <w:b/>
                <w:bCs/>
                <w:sz w:val="18"/>
                <w:szCs w:val="18"/>
              </w:rPr>
              <w:t>oder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C29D4">
              <w:rPr>
                <w:rFonts w:ascii="Arial" w:hAnsi="Arial" w:cs="Arial"/>
                <w:sz w:val="18"/>
                <w:szCs w:val="18"/>
              </w:rPr>
              <w:t xml:space="preserve">Seminar </w:t>
            </w:r>
            <w:r w:rsidR="0064002E">
              <w:rPr>
                <w:rFonts w:ascii="Arial" w:hAnsi="Arial" w:cs="Arial"/>
                <w:sz w:val="18"/>
                <w:szCs w:val="18"/>
              </w:rPr>
              <w:t>„</w:t>
            </w:r>
            <w:r w:rsidRPr="004C29D4">
              <w:rPr>
                <w:rFonts w:ascii="Arial" w:hAnsi="Arial" w:cs="Arial"/>
                <w:sz w:val="18"/>
                <w:szCs w:val="18"/>
              </w:rPr>
              <w:t xml:space="preserve">Recht zu einem ausgewählten </w:t>
            </w:r>
          </w:p>
          <w:p w14:paraId="1445E62E" w14:textId="3347B8C9" w:rsidR="00C27585" w:rsidRPr="007331DC" w:rsidRDefault="004C29D4" w:rsidP="004C29D4">
            <w:pPr>
              <w:pStyle w:val="Textkrper-Zeileneinzug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C29D4">
              <w:rPr>
                <w:rFonts w:ascii="Arial" w:hAnsi="Arial" w:cs="Arial"/>
                <w:sz w:val="18"/>
                <w:szCs w:val="18"/>
              </w:rPr>
              <w:t>pädag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4C29D4">
              <w:rPr>
                <w:rFonts w:ascii="Arial" w:hAnsi="Arial" w:cs="Arial"/>
                <w:sz w:val="18"/>
                <w:szCs w:val="18"/>
              </w:rPr>
              <w:t>gischen Handlungsfeld</w:t>
            </w:r>
            <w:r w:rsidR="00F8177D">
              <w:rPr>
                <w:rFonts w:ascii="Arial" w:hAnsi="Arial" w:cs="Arial"/>
                <w:sz w:val="18"/>
                <w:szCs w:val="18"/>
              </w:rPr>
              <w:t>“</w:t>
            </w:r>
          </w:p>
        </w:tc>
        <w:tc>
          <w:tcPr>
            <w:tcW w:w="567" w:type="dxa"/>
            <w:vAlign w:val="center"/>
          </w:tcPr>
          <w:p w14:paraId="589C4009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7D51847D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3B54ACD7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3A7790A4" w14:textId="77777777" w:rsidR="00C27585" w:rsidRPr="00B61125" w:rsidRDefault="00C27585" w:rsidP="00C27585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17F4C9EF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14:paraId="24F38DF3" w14:textId="77777777" w:rsidR="00C27585" w:rsidRPr="00B6112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vAlign w:val="center"/>
          </w:tcPr>
          <w:p w14:paraId="5C798F98" w14:textId="6B42317C" w:rsidR="00C27585" w:rsidRDefault="00C27585" w:rsidP="00C27585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C29D4" w:rsidRPr="00B61125" w14:paraId="3338E106" w14:textId="4A7427B5" w:rsidTr="00C27585">
        <w:trPr>
          <w:cantSplit/>
          <w:trHeight w:val="26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547CC426" w14:textId="2E85E19A" w:rsidR="004C29D4" w:rsidRPr="00092E4A" w:rsidRDefault="00092E4A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092E4A">
              <w:rPr>
                <w:rFonts w:ascii="Arial" w:hAnsi="Arial" w:cs="Arial"/>
                <w:sz w:val="18"/>
                <w:szCs w:val="18"/>
                <w:lang w:val="en-US"/>
              </w:rPr>
              <w:t>EW-BA-NF</w:t>
            </w:r>
            <w:r w:rsidR="004C29D4" w:rsidRPr="00092E4A">
              <w:rPr>
                <w:rFonts w:ascii="Arial" w:hAnsi="Arial" w:cs="Arial"/>
                <w:sz w:val="18"/>
                <w:szCs w:val="18"/>
                <w:lang w:val="en-US"/>
              </w:rPr>
              <w:t xml:space="preserve"> 4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4C29D4" w:rsidRPr="00092E4A">
              <w:rPr>
                <w:rFonts w:ascii="Arial" w:hAnsi="Arial" w:cs="Arial"/>
                <w:i/>
                <w:sz w:val="18"/>
                <w:szCs w:val="18"/>
                <w:lang w:val="en-US"/>
              </w:rPr>
              <w:t>MP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517DD12D" w14:textId="705BF62C" w:rsidR="004C29D4" w:rsidRPr="007331DC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MP in der Vorlesung </w:t>
            </w:r>
            <w:r w:rsidRPr="002B2990">
              <w:rPr>
                <w:rFonts w:ascii="Arial" w:hAnsi="Arial" w:cs="Arial"/>
                <w:b/>
                <w:bCs/>
                <w:sz w:val="18"/>
                <w:szCs w:val="18"/>
              </w:rPr>
              <w:t>oder</w:t>
            </w:r>
            <w:r>
              <w:rPr>
                <w:rFonts w:ascii="Arial" w:hAnsi="Arial" w:cs="Arial"/>
                <w:sz w:val="18"/>
                <w:szCs w:val="18"/>
              </w:rPr>
              <w:t xml:space="preserve"> im Seminar (Hausarbeit)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2CE9059" w14:textId="77777777" w:rsidR="004C29D4" w:rsidRPr="00B61125" w:rsidRDefault="004C29D4" w:rsidP="004C29D4">
            <w:pPr>
              <w:pStyle w:val="Textkrper-Zeileneinzug"/>
              <w:ind w:left="0" w:firstLine="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984A0D7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601B3145" w14:textId="77777777" w:rsidR="004C29D4" w:rsidRPr="00B61125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E3E03C1" w14:textId="77777777" w:rsidR="004C29D4" w:rsidRPr="00B61125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7C22B4DD" w14:textId="5AB6D070" w:rsidR="004C29D4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5A817380" w14:textId="7EBCF664" w:rsidR="004C29D4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652421AB" w14:textId="0170B45C" w:rsidR="004C29D4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2770454D" w14:textId="77777777" w:rsidR="00275BB9" w:rsidRDefault="00275BB9">
      <w:r>
        <w:br w:type="page"/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5670"/>
        <w:gridCol w:w="567"/>
        <w:gridCol w:w="567"/>
        <w:gridCol w:w="3544"/>
        <w:gridCol w:w="1559"/>
        <w:gridCol w:w="928"/>
        <w:gridCol w:w="426"/>
        <w:gridCol w:w="630"/>
      </w:tblGrid>
      <w:tr w:rsidR="004C29D4" w:rsidRPr="00B61125" w14:paraId="4394BA5A" w14:textId="362C91EF" w:rsidTr="00C27585">
        <w:trPr>
          <w:cantSplit/>
          <w:trHeight w:val="260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81D6FC2" w14:textId="48C778C0" w:rsidR="004C29D4" w:rsidRPr="00B61125" w:rsidRDefault="00092E4A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EW-BA-NF</w:t>
            </w:r>
            <w:r w:rsidR="004C29D4" w:rsidRPr="00B61125">
              <w:rPr>
                <w:rFonts w:ascii="Arial" w:hAnsi="Arial" w:cs="Arial"/>
                <w:b/>
                <w:sz w:val="18"/>
                <w:szCs w:val="18"/>
              </w:rPr>
              <w:t xml:space="preserve"> 5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14:paraId="0C553162" w14:textId="2A3313EC" w:rsidR="004C29D4" w:rsidRPr="007331DC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 xml:space="preserve">Erziehungswissenschaft </w:t>
            </w:r>
            <w:r>
              <w:rPr>
                <w:rFonts w:ascii="Arial" w:hAnsi="Arial" w:cs="Arial"/>
                <w:b/>
                <w:sz w:val="18"/>
                <w:szCs w:val="18"/>
              </w:rPr>
              <w:t>und</w:t>
            </w:r>
            <w:r w:rsidRPr="007331DC">
              <w:rPr>
                <w:rFonts w:ascii="Arial" w:hAnsi="Arial" w:cs="Arial"/>
                <w:b/>
                <w:sz w:val="18"/>
                <w:szCs w:val="18"/>
              </w:rPr>
              <w:t xml:space="preserve"> Differenz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3B543027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27C820CF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439F7A78" w14:textId="77777777" w:rsidR="004C29D4" w:rsidRPr="00B61125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582A1C31" w14:textId="77777777" w:rsidR="004C29D4" w:rsidRPr="00B61125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62887265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14:paraId="27996A6E" w14:textId="21DA14D0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E6E6E6"/>
            <w:vAlign w:val="center"/>
          </w:tcPr>
          <w:p w14:paraId="66E75E7B" w14:textId="5BC3CD91" w:rsidR="004C29D4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C29D4" w:rsidRPr="00B61125" w14:paraId="38F1CB38" w14:textId="55207AA9" w:rsidTr="00C27585">
        <w:trPr>
          <w:cantSplit/>
          <w:trHeight w:val="260"/>
        </w:trPr>
        <w:tc>
          <w:tcPr>
            <w:tcW w:w="1418" w:type="dxa"/>
            <w:vAlign w:val="center"/>
          </w:tcPr>
          <w:p w14:paraId="3BBDF7F8" w14:textId="2C8C3739" w:rsidR="004C29D4" w:rsidRPr="00B61125" w:rsidRDefault="00092E4A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EW-BA-NF</w:t>
            </w:r>
            <w:r w:rsidR="004C29D4" w:rsidRPr="00B61125">
              <w:rPr>
                <w:rFonts w:ascii="Arial" w:hAnsi="Arial" w:cs="Arial"/>
                <w:sz w:val="18"/>
                <w:szCs w:val="18"/>
              </w:rPr>
              <w:t xml:space="preserve"> 5</w:t>
            </w:r>
            <w:r w:rsidR="004C29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C29D4"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670" w:type="dxa"/>
            <w:vAlign w:val="center"/>
          </w:tcPr>
          <w:p w14:paraId="01DEC6CE" w14:textId="07CC85D6" w:rsidR="004C29D4" w:rsidRPr="007331DC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Differenz</w:t>
            </w:r>
          </w:p>
        </w:tc>
        <w:tc>
          <w:tcPr>
            <w:tcW w:w="567" w:type="dxa"/>
            <w:vAlign w:val="center"/>
          </w:tcPr>
          <w:p w14:paraId="5A7D7AEA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1AE1580D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51FBAA90" w14:textId="77777777" w:rsidR="004C29D4" w:rsidRPr="00B61125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3ECB26DC" w14:textId="77777777" w:rsidR="004C29D4" w:rsidRPr="00B61125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129EA9E1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14:paraId="6BE7DC0D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vAlign w:val="center"/>
          </w:tcPr>
          <w:p w14:paraId="5A0E8766" w14:textId="01B20A99" w:rsidR="004C29D4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C29D4" w:rsidRPr="00B61125" w14:paraId="4CB7B550" w14:textId="7A6D445E" w:rsidTr="00C27585">
        <w:trPr>
          <w:cantSplit/>
          <w:trHeight w:val="260"/>
        </w:trPr>
        <w:tc>
          <w:tcPr>
            <w:tcW w:w="1418" w:type="dxa"/>
            <w:vAlign w:val="center"/>
          </w:tcPr>
          <w:p w14:paraId="2F0DFDC9" w14:textId="22A5BB3F" w:rsidR="004C29D4" w:rsidRPr="00B61125" w:rsidRDefault="00092E4A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EW-BA-NF</w:t>
            </w:r>
            <w:r w:rsidR="004C29D4" w:rsidRPr="00B61125">
              <w:rPr>
                <w:rFonts w:ascii="Arial" w:hAnsi="Arial" w:cs="Arial"/>
                <w:sz w:val="18"/>
                <w:szCs w:val="18"/>
              </w:rPr>
              <w:t xml:space="preserve"> 5</w:t>
            </w:r>
            <w:r w:rsidR="004C29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C29D4"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670" w:type="dxa"/>
            <w:vAlign w:val="center"/>
          </w:tcPr>
          <w:p w14:paraId="46CDC4B6" w14:textId="4C8FA7CC" w:rsidR="004C29D4" w:rsidRPr="007331DC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Differenz</w:t>
            </w:r>
            <w:r>
              <w:rPr>
                <w:rFonts w:ascii="Arial" w:hAnsi="Arial" w:cs="Arial"/>
                <w:sz w:val="18"/>
                <w:szCs w:val="18"/>
              </w:rPr>
              <w:t>: Grundlagentheorien</w:t>
            </w:r>
          </w:p>
        </w:tc>
        <w:tc>
          <w:tcPr>
            <w:tcW w:w="567" w:type="dxa"/>
            <w:vAlign w:val="center"/>
          </w:tcPr>
          <w:p w14:paraId="5F0058E6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2B5F6724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0604A606" w14:textId="77777777" w:rsidR="004C29D4" w:rsidRPr="00B61125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7B61F4C4" w14:textId="77777777" w:rsidR="004C29D4" w:rsidRPr="00B61125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77F7F311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14:paraId="7E34DAB8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vAlign w:val="center"/>
          </w:tcPr>
          <w:p w14:paraId="4CE4D511" w14:textId="264D4322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C29D4" w:rsidRPr="00B61125" w14:paraId="5B6BD57F" w14:textId="01CEBE07" w:rsidTr="00C27585">
        <w:trPr>
          <w:cantSplit/>
          <w:trHeight w:val="260"/>
        </w:trPr>
        <w:tc>
          <w:tcPr>
            <w:tcW w:w="1418" w:type="dxa"/>
            <w:vAlign w:val="center"/>
          </w:tcPr>
          <w:p w14:paraId="3EB38A44" w14:textId="516194CC" w:rsidR="004C29D4" w:rsidRPr="00B61125" w:rsidRDefault="00092E4A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EW-BA-NF</w:t>
            </w:r>
            <w:r w:rsidR="004C29D4" w:rsidRPr="00B61125">
              <w:rPr>
                <w:rFonts w:ascii="Arial" w:hAnsi="Arial" w:cs="Arial"/>
                <w:sz w:val="18"/>
                <w:szCs w:val="18"/>
              </w:rPr>
              <w:t xml:space="preserve"> 5</w:t>
            </w:r>
            <w:r w:rsidR="004C29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C29D4"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670" w:type="dxa"/>
            <w:vAlign w:val="center"/>
          </w:tcPr>
          <w:p w14:paraId="08CC2221" w14:textId="256721D7" w:rsidR="004C29D4" w:rsidRPr="007331DC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Themenfelder der Differenz-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7331DC">
              <w:rPr>
                <w:rFonts w:ascii="Arial" w:hAnsi="Arial" w:cs="Arial"/>
                <w:sz w:val="18"/>
                <w:szCs w:val="18"/>
              </w:rPr>
              <w:t>hematik</w:t>
            </w:r>
          </w:p>
        </w:tc>
        <w:tc>
          <w:tcPr>
            <w:tcW w:w="567" w:type="dxa"/>
            <w:vAlign w:val="center"/>
          </w:tcPr>
          <w:p w14:paraId="1A461426" w14:textId="77777777" w:rsidR="004C29D4" w:rsidRPr="00B61125" w:rsidRDefault="004C29D4" w:rsidP="004C29D4">
            <w:pPr>
              <w:pStyle w:val="Textkrper-Zeileneinzug"/>
              <w:ind w:left="0" w:firstLine="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0D7FA636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75182621" w14:textId="77777777" w:rsidR="004C29D4" w:rsidRPr="00B61125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3A7BA8E3" w14:textId="77777777" w:rsidR="004C29D4" w:rsidRPr="00B61125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350AF1B2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14:paraId="7FE6FC59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vAlign w:val="center"/>
          </w:tcPr>
          <w:p w14:paraId="735CC5A4" w14:textId="7D1547FE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C29D4" w:rsidRPr="00B61125" w14:paraId="3308EC1B" w14:textId="49172023" w:rsidTr="00C27585">
        <w:trPr>
          <w:cantSplit/>
          <w:trHeight w:val="260"/>
        </w:trPr>
        <w:tc>
          <w:tcPr>
            <w:tcW w:w="1418" w:type="dxa"/>
            <w:vAlign w:val="center"/>
          </w:tcPr>
          <w:p w14:paraId="52EA4A05" w14:textId="4B85E33D" w:rsidR="004C29D4" w:rsidRPr="003E46DA" w:rsidRDefault="00092E4A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EW-BA-NF</w:t>
            </w:r>
            <w:r w:rsidR="004C29D4" w:rsidRPr="00B61125">
              <w:rPr>
                <w:rFonts w:ascii="Arial" w:hAnsi="Arial" w:cs="Arial"/>
                <w:sz w:val="18"/>
                <w:szCs w:val="18"/>
              </w:rPr>
              <w:t xml:space="preserve"> 5</w:t>
            </w:r>
            <w:r w:rsidR="004C29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C29D4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670" w:type="dxa"/>
            <w:vAlign w:val="center"/>
          </w:tcPr>
          <w:p w14:paraId="01267657" w14:textId="0528EBB8" w:rsidR="004C29D4" w:rsidRPr="007331DC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Themenfelder der Differenz-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7331DC">
              <w:rPr>
                <w:rFonts w:ascii="Arial" w:hAnsi="Arial" w:cs="Arial"/>
                <w:sz w:val="18"/>
                <w:szCs w:val="18"/>
              </w:rPr>
              <w:t>hematik</w:t>
            </w:r>
            <w:r>
              <w:rPr>
                <w:rFonts w:ascii="Arial" w:hAnsi="Arial" w:cs="Arial"/>
                <w:sz w:val="18"/>
                <w:szCs w:val="18"/>
              </w:rPr>
              <w:t xml:space="preserve"> (Forschungsbezug)</w:t>
            </w:r>
          </w:p>
        </w:tc>
        <w:tc>
          <w:tcPr>
            <w:tcW w:w="567" w:type="dxa"/>
            <w:vAlign w:val="center"/>
          </w:tcPr>
          <w:p w14:paraId="3B9696E3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14:paraId="1B274D8C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4DD6B2F3" w14:textId="77777777" w:rsidR="004C29D4" w:rsidRPr="00B61125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14:paraId="409BEBDE" w14:textId="77777777" w:rsidR="004C29D4" w:rsidRPr="00B61125" w:rsidRDefault="004C29D4" w:rsidP="004C29D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vAlign w:val="center"/>
          </w:tcPr>
          <w:p w14:paraId="38B48A73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14:paraId="01303FB6" w14:textId="77777777" w:rsidR="004C29D4" w:rsidRPr="00B61125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30" w:type="dxa"/>
            <w:vAlign w:val="center"/>
          </w:tcPr>
          <w:p w14:paraId="1738BD5A" w14:textId="3477C78C" w:rsidR="004C29D4" w:rsidRDefault="004C29D4" w:rsidP="004C29D4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46977" w:rsidRPr="00B61125" w14:paraId="58EB5541" w14:textId="77777777" w:rsidTr="00846977">
        <w:trPr>
          <w:cantSplit/>
          <w:trHeight w:val="260"/>
        </w:trPr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455D531A" w14:textId="77777777" w:rsidR="00846977" w:rsidRPr="00B61125" w:rsidRDefault="00846977" w:rsidP="007570F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EW-BA-NF 5 </w:t>
            </w:r>
            <w:r w:rsidRPr="00C627A3"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670" w:type="dxa"/>
            <w:tcBorders>
              <w:bottom w:val="single" w:sz="12" w:space="0" w:color="auto"/>
            </w:tcBorders>
            <w:vAlign w:val="center"/>
          </w:tcPr>
          <w:p w14:paraId="2849F1AD" w14:textId="77777777" w:rsidR="00846977" w:rsidRPr="007331DC" w:rsidRDefault="00846977" w:rsidP="007570F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MP in einem der Seminare (mündliche Prüfung </w:t>
            </w:r>
            <w:r w:rsidRPr="0008017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oder </w:t>
            </w:r>
            <w:r>
              <w:rPr>
                <w:rFonts w:ascii="Arial" w:hAnsi="Arial" w:cs="Arial"/>
                <w:sz w:val="18"/>
                <w:szCs w:val="18"/>
              </w:rPr>
              <w:t>Hausarbeit)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14:paraId="37C93C89" w14:textId="77777777" w:rsidR="00846977" w:rsidRPr="00B61125" w:rsidRDefault="00846977" w:rsidP="007570F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14:paraId="3E242092" w14:textId="77777777" w:rsidR="00846977" w:rsidRPr="00B61125" w:rsidRDefault="00846977" w:rsidP="007570F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12" w:space="0" w:color="auto"/>
            </w:tcBorders>
            <w:vAlign w:val="center"/>
          </w:tcPr>
          <w:p w14:paraId="0B0261DA" w14:textId="77777777" w:rsidR="00846977" w:rsidRPr="00B61125" w:rsidRDefault="00846977" w:rsidP="007570F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75708F61" w14:textId="77777777" w:rsidR="00846977" w:rsidRPr="00B61125" w:rsidRDefault="00846977" w:rsidP="007570F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12" w:space="0" w:color="auto"/>
            </w:tcBorders>
            <w:vAlign w:val="center"/>
          </w:tcPr>
          <w:p w14:paraId="7A397C5D" w14:textId="77777777" w:rsidR="00846977" w:rsidRDefault="00846977" w:rsidP="007570F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14:paraId="0A64ED01" w14:textId="77777777" w:rsidR="00846977" w:rsidRDefault="00846977" w:rsidP="007570F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bottom w:val="single" w:sz="12" w:space="0" w:color="auto"/>
            </w:tcBorders>
            <w:vAlign w:val="center"/>
          </w:tcPr>
          <w:p w14:paraId="5CE50485" w14:textId="77777777" w:rsidR="00846977" w:rsidRDefault="00846977" w:rsidP="007570F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99A7090" w14:textId="3F9BF294" w:rsidR="006C3C1F" w:rsidRDefault="006C3C1F"/>
    <w:p w14:paraId="0C0C7569" w14:textId="77777777" w:rsidR="00061139" w:rsidRPr="00B61125" w:rsidRDefault="00061139">
      <w:pPr>
        <w:rPr>
          <w:rFonts w:ascii="Arial" w:hAnsi="Arial" w:cs="Arial"/>
          <w:sz w:val="18"/>
          <w:szCs w:val="18"/>
        </w:rPr>
      </w:pPr>
    </w:p>
    <w:p w14:paraId="55010081" w14:textId="66A6FAC5" w:rsidR="007E7212" w:rsidRDefault="00926A69" w:rsidP="007F05C1">
      <w:pPr>
        <w:rPr>
          <w:rFonts w:ascii="Arial" w:hAnsi="Arial" w:cs="Arial"/>
          <w:sz w:val="18"/>
          <w:szCs w:val="18"/>
        </w:rPr>
      </w:pPr>
      <w:r w:rsidRPr="00B61125">
        <w:rPr>
          <w:rFonts w:ascii="Arial" w:hAnsi="Arial" w:cs="Arial"/>
          <w:sz w:val="18"/>
          <w:szCs w:val="18"/>
        </w:rPr>
        <w:t>*</w:t>
      </w:r>
      <w:r w:rsidR="004A6B0E" w:rsidRPr="00B61125">
        <w:rPr>
          <w:rFonts w:ascii="Arial" w:hAnsi="Arial" w:cs="Arial"/>
          <w:sz w:val="18"/>
          <w:szCs w:val="18"/>
        </w:rPr>
        <w:t xml:space="preserve">Art: SL= Studienleistung, </w:t>
      </w:r>
      <w:r w:rsidRPr="00B61125">
        <w:rPr>
          <w:rFonts w:ascii="Arial" w:hAnsi="Arial" w:cs="Arial"/>
          <w:sz w:val="18"/>
          <w:szCs w:val="18"/>
        </w:rPr>
        <w:t xml:space="preserve">MP= Modulprüfung, </w:t>
      </w:r>
      <w:proofErr w:type="spellStart"/>
      <w:r w:rsidR="004C3DFF">
        <w:rPr>
          <w:rFonts w:ascii="Arial" w:hAnsi="Arial" w:cs="Arial"/>
          <w:sz w:val="18"/>
          <w:szCs w:val="18"/>
        </w:rPr>
        <w:t>SS</w:t>
      </w:r>
      <w:r w:rsidR="00886D2B">
        <w:rPr>
          <w:rFonts w:ascii="Arial" w:hAnsi="Arial" w:cs="Arial"/>
          <w:sz w:val="18"/>
          <w:szCs w:val="18"/>
        </w:rPr>
        <w:t>t</w:t>
      </w:r>
      <w:proofErr w:type="spellEnd"/>
      <w:r w:rsidR="004C3DFF">
        <w:rPr>
          <w:rFonts w:ascii="Arial" w:hAnsi="Arial" w:cs="Arial"/>
          <w:sz w:val="18"/>
          <w:szCs w:val="18"/>
        </w:rPr>
        <w:t>=Selbststudium,</w:t>
      </w:r>
    </w:p>
    <w:p w14:paraId="227D3A05" w14:textId="1740466E" w:rsidR="007F05C1" w:rsidRPr="00B61125" w:rsidRDefault="007F05C1" w:rsidP="007F05C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V= Vorlesung, </w:t>
      </w:r>
      <w:r w:rsidR="00E215BF">
        <w:rPr>
          <w:rFonts w:ascii="Arial" w:hAnsi="Arial" w:cs="Arial"/>
          <w:sz w:val="18"/>
          <w:szCs w:val="18"/>
        </w:rPr>
        <w:t xml:space="preserve">RV=Ringvorlesung, </w:t>
      </w:r>
      <w:r>
        <w:rPr>
          <w:rFonts w:ascii="Arial" w:hAnsi="Arial" w:cs="Arial"/>
          <w:sz w:val="18"/>
          <w:szCs w:val="18"/>
        </w:rPr>
        <w:t xml:space="preserve">S= Seminar, </w:t>
      </w:r>
      <w:r w:rsidR="00E215BF">
        <w:rPr>
          <w:rFonts w:ascii="Arial" w:hAnsi="Arial" w:cs="Arial"/>
          <w:sz w:val="18"/>
          <w:szCs w:val="18"/>
        </w:rPr>
        <w:t xml:space="preserve">T= Tutorium, </w:t>
      </w:r>
      <w:r>
        <w:rPr>
          <w:rFonts w:ascii="Arial" w:hAnsi="Arial" w:cs="Arial"/>
          <w:sz w:val="18"/>
          <w:szCs w:val="18"/>
        </w:rPr>
        <w:t>Ü= Übung</w:t>
      </w:r>
    </w:p>
    <w:p w14:paraId="39278D89" w14:textId="5D069C3F" w:rsidR="007F05C1" w:rsidRDefault="007F05C1">
      <w:pPr>
        <w:rPr>
          <w:rFonts w:ascii="Arial" w:hAnsi="Arial" w:cs="Arial"/>
          <w:sz w:val="18"/>
          <w:szCs w:val="18"/>
        </w:rPr>
      </w:pPr>
    </w:p>
    <w:p w14:paraId="61A4F620" w14:textId="10831048" w:rsidR="00E717FA" w:rsidRDefault="00E717FA">
      <w:pPr>
        <w:rPr>
          <w:rFonts w:ascii="Arial" w:hAnsi="Arial" w:cs="Arial"/>
          <w:sz w:val="18"/>
          <w:szCs w:val="18"/>
        </w:rPr>
      </w:pPr>
    </w:p>
    <w:p w14:paraId="0F1447CA" w14:textId="146B5C41" w:rsidR="00E717FA" w:rsidRPr="00CA2F95" w:rsidRDefault="00E717FA">
      <w:pPr>
        <w:rPr>
          <w:rFonts w:ascii="Arial" w:hAnsi="Arial" w:cs="Arial"/>
          <w:sz w:val="28"/>
          <w:szCs w:val="28"/>
        </w:rPr>
      </w:pPr>
      <w:r w:rsidRPr="00CA2F95">
        <w:rPr>
          <w:rFonts w:ascii="Arial" w:hAnsi="Arial" w:cs="Arial"/>
          <w:sz w:val="28"/>
          <w:szCs w:val="28"/>
        </w:rPr>
        <w:t>Beispiel:</w:t>
      </w:r>
    </w:p>
    <w:p w14:paraId="75BEEC12" w14:textId="46B7FD80" w:rsidR="00E717FA" w:rsidRDefault="00E717FA">
      <w:pPr>
        <w:rPr>
          <w:rFonts w:ascii="Arial" w:hAnsi="Arial" w:cs="Arial"/>
          <w:sz w:val="18"/>
          <w:szCs w:val="18"/>
        </w:rPr>
      </w:pP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5670"/>
        <w:gridCol w:w="567"/>
        <w:gridCol w:w="567"/>
        <w:gridCol w:w="3544"/>
        <w:gridCol w:w="1559"/>
        <w:gridCol w:w="928"/>
        <w:gridCol w:w="426"/>
        <w:gridCol w:w="630"/>
      </w:tblGrid>
      <w:tr w:rsidR="00E717FA" w:rsidRPr="006C3C1F" w14:paraId="56F67260" w14:textId="77777777" w:rsidTr="00E717FA">
        <w:trPr>
          <w:cantSplit/>
          <w:trHeight w:val="2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6C266" w14:textId="77777777" w:rsidR="00E717FA" w:rsidRPr="006C3C1F" w:rsidRDefault="00E717FA" w:rsidP="00E717F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  <w:lang w:val="it-IT"/>
              </w:rPr>
            </w:pPr>
            <w:proofErr w:type="spellStart"/>
            <w:r w:rsidRPr="006C3C1F">
              <w:rPr>
                <w:rFonts w:ascii="Arial" w:hAnsi="Arial" w:cs="Arial"/>
                <w:bCs/>
                <w:sz w:val="18"/>
                <w:szCs w:val="18"/>
                <w:lang w:val="it-IT"/>
              </w:rPr>
              <w:t>Modul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6BCB744" w14:textId="77777777" w:rsidR="00E717FA" w:rsidRPr="006C3C1F" w:rsidRDefault="00E717FA" w:rsidP="00E717F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Modulbezeichnung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0CFA158" w14:textId="7D86AFF2" w:rsidR="00E717FA" w:rsidRPr="006C3C1F" w:rsidRDefault="00E717FA" w:rsidP="00E717F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  <w:lang w:val="it-IT"/>
              </w:rPr>
            </w:pPr>
            <w:proofErr w:type="spellStart"/>
            <w:r w:rsidRPr="006C3C1F">
              <w:rPr>
                <w:rFonts w:ascii="Arial" w:hAnsi="Arial" w:cs="Arial"/>
                <w:bCs/>
                <w:sz w:val="14"/>
                <w:szCs w:val="14"/>
                <w:lang w:val="it-IT"/>
              </w:rPr>
              <w:t>Fachsem-ester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86D6730" w14:textId="5C79FAC7" w:rsidR="00E717FA" w:rsidRPr="006C3C1F" w:rsidRDefault="00E717FA" w:rsidP="00E717F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  <w:lang w:val="it-IT"/>
              </w:rPr>
            </w:pPr>
            <w:proofErr w:type="spellStart"/>
            <w:r w:rsidRPr="006C3C1F">
              <w:rPr>
                <w:rFonts w:ascii="Arial" w:hAnsi="Arial" w:cs="Arial"/>
                <w:bCs/>
                <w:sz w:val="14"/>
                <w:szCs w:val="14"/>
                <w:lang w:val="it-IT"/>
              </w:rPr>
              <w:t>Semester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81C7B72" w14:textId="77777777" w:rsidR="00E717FA" w:rsidRPr="006C3C1F" w:rsidRDefault="00E717FA" w:rsidP="00E717F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Titel der Veranstaltung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7B8AA8A" w14:textId="77777777" w:rsidR="00E717FA" w:rsidRPr="006C3C1F" w:rsidRDefault="00E717FA" w:rsidP="00E717F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Lehrende/r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2736028" w14:textId="77777777" w:rsidR="00E717FA" w:rsidRPr="006C3C1F" w:rsidRDefault="00E717FA" w:rsidP="00E717F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Art*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3C80ED" w14:textId="77777777" w:rsidR="00E717FA" w:rsidRPr="006C3C1F" w:rsidRDefault="00E717FA" w:rsidP="00E717F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CP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AC5E2" w14:textId="77777777" w:rsidR="00E717FA" w:rsidRPr="006C3C1F" w:rsidRDefault="00E717FA" w:rsidP="00E717F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verbucht</w:t>
            </w:r>
          </w:p>
        </w:tc>
      </w:tr>
      <w:tr w:rsidR="00E717FA" w:rsidRPr="00092E4A" w14:paraId="253BE17E" w14:textId="77777777" w:rsidTr="00726D59">
        <w:trPr>
          <w:cantSplit/>
          <w:trHeight w:val="260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7D1A7BA" w14:textId="58C82C3A" w:rsidR="00E717FA" w:rsidRPr="00092E4A" w:rsidRDefault="00E717FA" w:rsidP="00726D5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092E4A">
              <w:rPr>
                <w:rFonts w:ascii="Arial" w:hAnsi="Arial" w:cs="Arial"/>
                <w:b/>
                <w:sz w:val="18"/>
                <w:szCs w:val="18"/>
                <w:lang w:val="it-IT"/>
              </w:rPr>
              <w:t>EW-BA</w:t>
            </w:r>
            <w:r w:rsidR="00092E4A" w:rsidRPr="00092E4A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-NF </w:t>
            </w:r>
            <w:r w:rsidRPr="00092E4A">
              <w:rPr>
                <w:rFonts w:ascii="Arial" w:hAnsi="Arial" w:cs="Arial"/>
                <w:b/>
                <w:sz w:val="18"/>
                <w:szCs w:val="18"/>
                <w:lang w:val="it-IT"/>
              </w:rPr>
              <w:t>2</w:t>
            </w:r>
          </w:p>
        </w:tc>
        <w:tc>
          <w:tcPr>
            <w:tcW w:w="5670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14:paraId="111C33EF" w14:textId="77777777" w:rsidR="00E717FA" w:rsidRPr="00092E4A" w:rsidRDefault="00E717FA" w:rsidP="00726D5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092E4A">
              <w:rPr>
                <w:rFonts w:ascii="Arial" w:hAnsi="Arial" w:cs="Arial"/>
                <w:b/>
                <w:sz w:val="18"/>
                <w:szCs w:val="18"/>
              </w:rPr>
              <w:t>Geschichte und Theorien der Erziehungswissenschaft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0201157F" w14:textId="77777777" w:rsidR="00E717FA" w:rsidRPr="00092E4A" w:rsidRDefault="00E717FA" w:rsidP="00726D5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7EA2490D" w14:textId="77777777" w:rsidR="00E717FA" w:rsidRPr="00092E4A" w:rsidRDefault="00E717FA" w:rsidP="00726D5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32D98677" w14:textId="77777777" w:rsidR="00E717FA" w:rsidRPr="00092E4A" w:rsidRDefault="00E717FA" w:rsidP="00726D5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5E084EAF" w14:textId="77777777" w:rsidR="00E717FA" w:rsidRPr="00092E4A" w:rsidRDefault="00E717FA" w:rsidP="00726D5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14:paraId="7FBF660A" w14:textId="77777777" w:rsidR="00E717FA" w:rsidRPr="00092E4A" w:rsidRDefault="00E717FA" w:rsidP="00726D5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14:paraId="6CBA7EFF" w14:textId="77777777" w:rsidR="00E717FA" w:rsidRPr="00092E4A" w:rsidRDefault="00E717FA" w:rsidP="00726D5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92E4A">
              <w:rPr>
                <w:rFonts w:ascii="Arial" w:hAnsi="Arial" w:cs="Arial"/>
                <w:b/>
                <w:sz w:val="18"/>
                <w:szCs w:val="18"/>
              </w:rPr>
              <w:t>11</w:t>
            </w:r>
          </w:p>
        </w:tc>
        <w:tc>
          <w:tcPr>
            <w:tcW w:w="630" w:type="dxa"/>
            <w:tcBorders>
              <w:left w:val="nil"/>
            </w:tcBorders>
            <w:shd w:val="clear" w:color="auto" w:fill="E6E6E6"/>
            <w:vAlign w:val="center"/>
          </w:tcPr>
          <w:p w14:paraId="49A6F618" w14:textId="77777777" w:rsidR="00E717FA" w:rsidRPr="00092E4A" w:rsidRDefault="00E717FA" w:rsidP="00726D5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717FA" w:rsidRPr="006C3C1F" w14:paraId="0889A631" w14:textId="77777777" w:rsidTr="00726D59">
        <w:trPr>
          <w:cantSplit/>
          <w:trHeight w:val="26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5467266" w14:textId="0DEAE34E" w:rsidR="00E717FA" w:rsidRPr="006C3C1F" w:rsidRDefault="00E717FA" w:rsidP="00726D5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  <w:lang w:val="it-IT"/>
              </w:rPr>
              <w:t>EW-BA</w:t>
            </w:r>
            <w:r w:rsidR="00092E4A">
              <w:rPr>
                <w:rFonts w:ascii="Arial" w:hAnsi="Arial" w:cs="Arial"/>
                <w:bCs/>
                <w:sz w:val="18"/>
                <w:szCs w:val="18"/>
                <w:lang w:val="it-IT"/>
              </w:rPr>
              <w:t xml:space="preserve">-NF </w:t>
            </w:r>
            <w:r w:rsidRPr="006C3C1F">
              <w:rPr>
                <w:rFonts w:ascii="Arial" w:hAnsi="Arial" w:cs="Arial"/>
                <w:bCs/>
                <w:sz w:val="18"/>
                <w:szCs w:val="18"/>
                <w:lang w:val="it-IT"/>
              </w:rPr>
              <w:t xml:space="preserve">2 </w:t>
            </w:r>
            <w:r w:rsidRPr="006C3C1F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>V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7A9F5B70" w14:textId="77777777" w:rsidR="00E717FA" w:rsidRPr="006C3C1F" w:rsidRDefault="00E717FA" w:rsidP="00726D5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 xml:space="preserve">Geschichte und Theorien der Erziehungswissenschaft im Wandel (immer im </w:t>
            </w:r>
            <w:proofErr w:type="spellStart"/>
            <w:r w:rsidRPr="006C3C1F">
              <w:rPr>
                <w:rFonts w:ascii="Arial" w:hAnsi="Arial" w:cs="Arial"/>
                <w:bCs/>
                <w:sz w:val="18"/>
                <w:szCs w:val="18"/>
              </w:rPr>
              <w:t>SoSe</w:t>
            </w:r>
            <w:proofErr w:type="spellEnd"/>
            <w:r w:rsidRPr="006C3C1F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E83D438" w14:textId="0555EF8A" w:rsidR="00E717FA" w:rsidRPr="006C3C1F" w:rsidRDefault="00FC19B6" w:rsidP="00726D59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>2.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2713DFD" w14:textId="59B0B73E" w:rsidR="00E717FA" w:rsidRPr="006C3C1F" w:rsidRDefault="007C4860" w:rsidP="00726D59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proofErr w:type="spellStart"/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>SoSe</w:t>
            </w:r>
            <w:proofErr w:type="spellEnd"/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 xml:space="preserve"> 2024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3D63DDFD" w14:textId="0FC3B886" w:rsidR="00E717FA" w:rsidRPr="006C3C1F" w:rsidRDefault="00B91C8F" w:rsidP="00726D59">
            <w:pPr>
              <w:pStyle w:val="Textkrper-Zeileneinzug"/>
              <w:ind w:left="0" w:firstLine="0"/>
              <w:jc w:val="left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hyperlink r:id="rId9" w:tooltip="Mehr Informationen zu EW-BA2 Geschichte der Bildung und Erziehung - eine Spurensuche" w:history="1">
              <w:r w:rsidR="004064D9" w:rsidRPr="006C3C1F">
                <w:rPr>
                  <w:rStyle w:val="Hyperlink"/>
                  <w:rFonts w:ascii="Bradley Hand ITC" w:hAnsi="Bradley Hand ITC"/>
                  <w:b/>
                  <w:color w:val="auto"/>
                  <w:sz w:val="18"/>
                  <w:szCs w:val="18"/>
                  <w:u w:val="none"/>
                </w:rPr>
                <w:t>Geschichte der Bildung und Erziehung - eine Spurensuche</w:t>
              </w:r>
            </w:hyperlink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B480CE6" w14:textId="7C24DD9A" w:rsidR="00E717FA" w:rsidRPr="006C3C1F" w:rsidRDefault="004064D9" w:rsidP="00726D59">
            <w:pPr>
              <w:pStyle w:val="Textkrper-Zeileneinzug"/>
              <w:ind w:left="0" w:firstLine="0"/>
              <w:jc w:val="left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>Friebertshäuser</w:t>
            </w: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5623B32A" w14:textId="77777777" w:rsidR="00E717FA" w:rsidRPr="006C3C1F" w:rsidRDefault="00E717FA" w:rsidP="00726D5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329D2368" w14:textId="77777777" w:rsidR="00E717FA" w:rsidRPr="006C3C1F" w:rsidRDefault="00E717FA" w:rsidP="00726D5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51641BC1" w14:textId="77777777" w:rsidR="00E717FA" w:rsidRPr="006C3C1F" w:rsidRDefault="00E717FA" w:rsidP="00726D5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064D9" w:rsidRPr="006C3C1F" w14:paraId="0A7704B3" w14:textId="77777777" w:rsidTr="00726D59">
        <w:trPr>
          <w:cantSplit/>
          <w:trHeight w:val="26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3B94892" w14:textId="6CD65CB8" w:rsidR="004064D9" w:rsidRPr="006C3C1F" w:rsidRDefault="004064D9" w:rsidP="004064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  <w:lang w:val="it-IT"/>
              </w:rPr>
              <w:t>EW-BA</w:t>
            </w:r>
            <w:r w:rsidR="00092E4A">
              <w:rPr>
                <w:rFonts w:ascii="Arial" w:hAnsi="Arial" w:cs="Arial"/>
                <w:bCs/>
                <w:sz w:val="18"/>
                <w:szCs w:val="18"/>
                <w:lang w:val="it-IT"/>
              </w:rPr>
              <w:t xml:space="preserve">-NF </w:t>
            </w:r>
            <w:r w:rsidRPr="006C3C1F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>2 S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3C408550" w14:textId="77777777" w:rsidR="004064D9" w:rsidRDefault="004064D9" w:rsidP="004064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Ausgewählte Bereiche zur Geschichte der Bildung und Erziehung</w:t>
            </w:r>
          </w:p>
          <w:p w14:paraId="1621C74F" w14:textId="1DAACB28" w:rsidR="00092E4A" w:rsidRPr="006C3C1F" w:rsidRDefault="00092E4A" w:rsidP="004064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8E7D301" w14:textId="04D369A0" w:rsidR="004064D9" w:rsidRPr="006C3C1F" w:rsidRDefault="004064D9" w:rsidP="004064D9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09694C5" w14:textId="6CBF6004" w:rsidR="004064D9" w:rsidRPr="006C3C1F" w:rsidRDefault="004064D9" w:rsidP="004064D9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0BD62761" w14:textId="77777777" w:rsidR="004064D9" w:rsidRPr="006C3C1F" w:rsidRDefault="004064D9" w:rsidP="004064D9">
            <w:pPr>
              <w:pStyle w:val="Textkrper-Zeileneinzug"/>
              <w:ind w:left="0" w:firstLine="0"/>
              <w:jc w:val="left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1B1779A" w14:textId="77777777" w:rsidR="004064D9" w:rsidRPr="006C3C1F" w:rsidRDefault="004064D9" w:rsidP="004064D9">
            <w:pPr>
              <w:pStyle w:val="Textkrper-Zeileneinzug"/>
              <w:ind w:left="0" w:firstLine="0"/>
              <w:jc w:val="left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00460DBD" w14:textId="77777777" w:rsidR="004064D9" w:rsidRPr="006C3C1F" w:rsidRDefault="004064D9" w:rsidP="004064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1A89C761" w14:textId="77777777" w:rsidR="004064D9" w:rsidRPr="006C3C1F" w:rsidRDefault="004064D9" w:rsidP="004064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32B2A52A" w14:textId="77777777" w:rsidR="004064D9" w:rsidRPr="006C3C1F" w:rsidRDefault="004064D9" w:rsidP="004064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717FA" w:rsidRPr="006C3C1F" w14:paraId="4B6101D4" w14:textId="77777777" w:rsidTr="00726D59">
        <w:trPr>
          <w:cantSplit/>
          <w:trHeight w:val="26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2FBF4D0" w14:textId="6435D448" w:rsidR="00E717FA" w:rsidRPr="006C3C1F" w:rsidRDefault="00E717FA" w:rsidP="00726D5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  <w:lang w:val="it-IT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  <w:lang w:val="it-IT"/>
              </w:rPr>
              <w:t>EW-BA</w:t>
            </w:r>
            <w:r w:rsidR="00092E4A">
              <w:rPr>
                <w:rFonts w:ascii="Arial" w:hAnsi="Arial" w:cs="Arial"/>
                <w:bCs/>
                <w:sz w:val="18"/>
                <w:szCs w:val="18"/>
                <w:lang w:val="it-IT"/>
              </w:rPr>
              <w:t xml:space="preserve">-NF </w:t>
            </w:r>
            <w:r w:rsidRPr="006C3C1F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 xml:space="preserve">2 S 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66EB825D" w14:textId="77777777" w:rsidR="00E717FA" w:rsidRPr="006C3C1F" w:rsidRDefault="00E717FA" w:rsidP="00726D5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Ausgewählte Bereiche zu Theorien der Bildung und Erziehung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3F50977" w14:textId="5C9C0198" w:rsidR="00E717FA" w:rsidRPr="006C3C1F" w:rsidRDefault="00FC19B6" w:rsidP="00726D59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>2.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A7918B6" w14:textId="2B8B9417" w:rsidR="00E717FA" w:rsidRPr="006C3C1F" w:rsidRDefault="007C4860" w:rsidP="00726D59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proofErr w:type="spellStart"/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>SoSe</w:t>
            </w:r>
            <w:proofErr w:type="spellEnd"/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 xml:space="preserve"> 2024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32B5C8F9" w14:textId="301907D4" w:rsidR="00E717FA" w:rsidRPr="006C3C1F" w:rsidRDefault="00B91C8F" w:rsidP="00726D59">
            <w:pPr>
              <w:pStyle w:val="Textkrper-Zeileneinzug"/>
              <w:ind w:left="0" w:firstLine="0"/>
              <w:jc w:val="left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hyperlink r:id="rId10" w:tooltip="Mehr Informationen zu EW-BA2-Theorien: (Nur PO 2015) Bildung als Kompetenz" w:history="1">
              <w:r w:rsidR="004064D9" w:rsidRPr="006C3C1F">
                <w:rPr>
                  <w:rStyle w:val="Hyperlink"/>
                  <w:rFonts w:ascii="Bradley Hand ITC" w:hAnsi="Bradley Hand ITC"/>
                  <w:b/>
                  <w:color w:val="auto"/>
                  <w:sz w:val="18"/>
                  <w:szCs w:val="18"/>
                  <w:u w:val="none"/>
                </w:rPr>
                <w:t>Bildung als Kompetenz</w:t>
              </w:r>
            </w:hyperlink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2EBBD8C" w14:textId="5F661082" w:rsidR="00E717FA" w:rsidRPr="006C3C1F" w:rsidRDefault="00B91C8F" w:rsidP="00726D59">
            <w:pPr>
              <w:pStyle w:val="Textkrper-Zeileneinzug"/>
              <w:ind w:left="0" w:firstLine="0"/>
              <w:jc w:val="left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hyperlink r:id="rId11" w:tooltip="Mehr Informationen" w:history="1">
              <w:proofErr w:type="spellStart"/>
              <w:r w:rsidR="004064D9" w:rsidRPr="006C3C1F">
                <w:rPr>
                  <w:rStyle w:val="Hyperlink"/>
                  <w:rFonts w:ascii="Bradley Hand ITC" w:hAnsi="Bradley Hand ITC"/>
                  <w:b/>
                  <w:color w:val="auto"/>
                  <w:sz w:val="18"/>
                  <w:szCs w:val="18"/>
                  <w:u w:val="none"/>
                </w:rPr>
                <w:t>Biemüller</w:t>
              </w:r>
              <w:proofErr w:type="spellEnd"/>
              <w:r w:rsidR="004064D9" w:rsidRPr="006C3C1F">
                <w:rPr>
                  <w:rStyle w:val="Hyperlink"/>
                  <w:rFonts w:ascii="Bradley Hand ITC" w:hAnsi="Bradley Hand ITC"/>
                  <w:b/>
                  <w:color w:val="auto"/>
                  <w:sz w:val="18"/>
                  <w:szCs w:val="18"/>
                  <w:u w:val="none"/>
                </w:rPr>
                <w:t xml:space="preserve"> </w:t>
              </w:r>
            </w:hyperlink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28D3431B" w14:textId="77777777" w:rsidR="00E717FA" w:rsidRPr="006C3C1F" w:rsidRDefault="00E717FA" w:rsidP="00726D5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4BC232D5" w14:textId="77777777" w:rsidR="00E717FA" w:rsidRPr="006C3C1F" w:rsidRDefault="00E717FA" w:rsidP="00726D5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742505EB" w14:textId="00E9F30F" w:rsidR="00E717FA" w:rsidRPr="006C3C1F" w:rsidRDefault="004064D9" w:rsidP="00726D59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Cs w:val="24"/>
              </w:rPr>
            </w:pPr>
            <w:r w:rsidRPr="006C3C1F">
              <w:rPr>
                <w:rFonts w:ascii="Bradley Hand ITC" w:hAnsi="Bradley Hand ITC" w:cs="Arial"/>
                <w:b/>
                <w:szCs w:val="24"/>
              </w:rPr>
              <w:sym w:font="Wingdings" w:char="F0FC"/>
            </w:r>
          </w:p>
        </w:tc>
      </w:tr>
      <w:tr w:rsidR="004064D9" w:rsidRPr="006C3C1F" w14:paraId="58F043F1" w14:textId="77777777" w:rsidTr="00726D59">
        <w:trPr>
          <w:cantSplit/>
          <w:trHeight w:val="26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3900CC9" w14:textId="140BA44D" w:rsidR="004064D9" w:rsidRPr="006C3C1F" w:rsidRDefault="004064D9" w:rsidP="004064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  <w:lang w:val="it-IT"/>
              </w:rPr>
              <w:t>EW-BA</w:t>
            </w:r>
            <w:r w:rsidR="00092E4A">
              <w:rPr>
                <w:rFonts w:ascii="Arial" w:hAnsi="Arial" w:cs="Arial"/>
                <w:bCs/>
                <w:sz w:val="18"/>
                <w:szCs w:val="18"/>
                <w:lang w:val="it-IT"/>
              </w:rPr>
              <w:t xml:space="preserve">-NF </w:t>
            </w:r>
            <w:r w:rsidRPr="006C3C1F">
              <w:rPr>
                <w:rFonts w:ascii="Arial" w:hAnsi="Arial" w:cs="Arial"/>
                <w:bCs/>
                <w:sz w:val="18"/>
                <w:szCs w:val="18"/>
                <w:lang w:val="it-IT"/>
              </w:rPr>
              <w:t xml:space="preserve">2 </w:t>
            </w:r>
            <w:r w:rsidRPr="006C3C1F">
              <w:rPr>
                <w:rFonts w:ascii="Arial" w:hAnsi="Arial" w:cs="Arial"/>
                <w:bCs/>
                <w:i/>
                <w:sz w:val="18"/>
                <w:szCs w:val="18"/>
                <w:lang w:val="it-IT"/>
              </w:rPr>
              <w:t>MP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28477501" w14:textId="77777777" w:rsidR="004064D9" w:rsidRPr="006C3C1F" w:rsidRDefault="004064D9" w:rsidP="004064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MP in der Vorlesung (Klausur) oder im Seminar (Referat mit Ausarbeitung) - inkl. Selbststudium zur Vertiefung (unter Anleitung)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860761D" w14:textId="18309E0C" w:rsidR="004064D9" w:rsidRPr="006C3C1F" w:rsidRDefault="004064D9" w:rsidP="004064D9">
            <w:pPr>
              <w:pStyle w:val="Textkrper-Zeileneinzug"/>
              <w:ind w:left="0" w:firstLine="0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 xml:space="preserve">   2.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7A00CB5" w14:textId="030F2C41" w:rsidR="004064D9" w:rsidRPr="006C3C1F" w:rsidRDefault="004064D9" w:rsidP="004064D9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proofErr w:type="spellStart"/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>SoSe</w:t>
            </w:r>
            <w:proofErr w:type="spellEnd"/>
            <w:r w:rsidRPr="006C3C1F"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  <w:t xml:space="preserve"> 2024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22142AE3" w14:textId="304D0B0E" w:rsidR="004064D9" w:rsidRPr="006C3C1F" w:rsidRDefault="00B91C8F" w:rsidP="004064D9">
            <w:pPr>
              <w:pStyle w:val="Textkrper-Zeileneinzug"/>
              <w:ind w:left="0" w:firstLine="0"/>
              <w:jc w:val="left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hyperlink r:id="rId12" w:tooltip="Mehr Informationen zu EW-BA2-Theorien: (Nur PO 2015) Bildung als Kompetenz" w:history="1">
              <w:r w:rsidR="004064D9" w:rsidRPr="006C3C1F">
                <w:rPr>
                  <w:rStyle w:val="Hyperlink"/>
                  <w:rFonts w:ascii="Bradley Hand ITC" w:hAnsi="Bradley Hand ITC"/>
                  <w:b/>
                  <w:color w:val="auto"/>
                  <w:sz w:val="18"/>
                  <w:szCs w:val="18"/>
                  <w:u w:val="none"/>
                </w:rPr>
                <w:t>Bildung als Kompetenz</w:t>
              </w:r>
            </w:hyperlink>
            <w:r w:rsidR="004064D9" w:rsidRPr="006C3C1F">
              <w:rPr>
                <w:rFonts w:ascii="Bradley Hand ITC" w:hAnsi="Bradley Hand ITC"/>
                <w:b/>
                <w:sz w:val="18"/>
                <w:szCs w:val="18"/>
              </w:rPr>
              <w:t xml:space="preserve"> 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ABE039A" w14:textId="39EA4E01" w:rsidR="004064D9" w:rsidRPr="006C3C1F" w:rsidRDefault="00B91C8F" w:rsidP="004064D9">
            <w:pPr>
              <w:pStyle w:val="Textkrper-Zeileneinzug"/>
              <w:ind w:left="0" w:firstLine="0"/>
              <w:jc w:val="left"/>
              <w:rPr>
                <w:rFonts w:ascii="Bradley Hand ITC" w:hAnsi="Bradley Hand ITC" w:cs="Arial"/>
                <w:b/>
                <w:sz w:val="18"/>
                <w:szCs w:val="18"/>
                <w:lang w:val="it-IT"/>
              </w:rPr>
            </w:pPr>
            <w:hyperlink r:id="rId13" w:tooltip="Mehr Informationen" w:history="1">
              <w:proofErr w:type="spellStart"/>
              <w:r w:rsidR="004064D9" w:rsidRPr="006C3C1F">
                <w:rPr>
                  <w:rStyle w:val="Hyperlink"/>
                  <w:rFonts w:ascii="Bradley Hand ITC" w:hAnsi="Bradley Hand ITC"/>
                  <w:b/>
                  <w:color w:val="auto"/>
                  <w:sz w:val="18"/>
                  <w:szCs w:val="18"/>
                  <w:u w:val="none"/>
                </w:rPr>
                <w:t>Biemüller</w:t>
              </w:r>
              <w:proofErr w:type="spellEnd"/>
              <w:r w:rsidR="004064D9" w:rsidRPr="006C3C1F">
                <w:rPr>
                  <w:rStyle w:val="Hyperlink"/>
                  <w:rFonts w:ascii="Bradley Hand ITC" w:hAnsi="Bradley Hand ITC"/>
                  <w:b/>
                  <w:color w:val="auto"/>
                  <w:sz w:val="18"/>
                  <w:szCs w:val="18"/>
                  <w:u w:val="none"/>
                </w:rPr>
                <w:t xml:space="preserve"> </w:t>
              </w:r>
            </w:hyperlink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14:paraId="669D338A" w14:textId="77777777" w:rsidR="004064D9" w:rsidRPr="006C3C1F" w:rsidRDefault="004064D9" w:rsidP="004064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proofErr w:type="spellStart"/>
            <w:r w:rsidRPr="006C3C1F">
              <w:rPr>
                <w:rFonts w:ascii="Arial" w:hAnsi="Arial" w:cs="Arial"/>
                <w:bCs/>
                <w:sz w:val="18"/>
                <w:szCs w:val="18"/>
              </w:rPr>
              <w:t>MP+SSt</w:t>
            </w:r>
            <w:proofErr w:type="spellEnd"/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37CF1411" w14:textId="77777777" w:rsidR="004064D9" w:rsidRPr="006C3C1F" w:rsidRDefault="004064D9" w:rsidP="004064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C3C1F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1E41AF56" w14:textId="17A06FB3" w:rsidR="004064D9" w:rsidRPr="006C3C1F" w:rsidRDefault="004064D9" w:rsidP="004064D9">
            <w:pPr>
              <w:pStyle w:val="Textkrper-Zeileneinzug"/>
              <w:ind w:left="0" w:firstLine="0"/>
              <w:jc w:val="center"/>
              <w:rPr>
                <w:rFonts w:ascii="Bradley Hand ITC" w:hAnsi="Bradley Hand ITC" w:cs="Arial"/>
                <w:b/>
                <w:szCs w:val="24"/>
              </w:rPr>
            </w:pPr>
            <w:r w:rsidRPr="006C3C1F">
              <w:rPr>
                <w:rFonts w:ascii="Bradley Hand ITC" w:hAnsi="Bradley Hand ITC" w:cs="Arial"/>
                <w:b/>
                <w:szCs w:val="24"/>
              </w:rPr>
              <w:t>2,3</w:t>
            </w:r>
          </w:p>
        </w:tc>
      </w:tr>
    </w:tbl>
    <w:p w14:paraId="2574AB05" w14:textId="0B02DE07" w:rsidR="00E717FA" w:rsidRDefault="00E717FA">
      <w:pPr>
        <w:rPr>
          <w:rFonts w:ascii="Arial" w:hAnsi="Arial" w:cs="Arial"/>
          <w:sz w:val="18"/>
          <w:szCs w:val="18"/>
        </w:rPr>
      </w:pPr>
    </w:p>
    <w:p w14:paraId="080C6366" w14:textId="03482C52" w:rsidR="00391C7D" w:rsidRPr="00391C7D" w:rsidRDefault="00391C7D">
      <w:pPr>
        <w:rPr>
          <w:rFonts w:ascii="Arial" w:hAnsi="Arial" w:cs="Arial"/>
          <w:sz w:val="16"/>
          <w:szCs w:val="16"/>
        </w:rPr>
      </w:pPr>
      <w:r w:rsidRPr="00391C7D">
        <w:rPr>
          <w:rFonts w:ascii="Arial" w:hAnsi="Arial" w:cs="Arial"/>
          <w:sz w:val="16"/>
          <w:szCs w:val="16"/>
        </w:rPr>
        <w:t>Hinweis: Sollten mit dem Prüfungsamt nicht verbuchte Leistungen</w:t>
      </w:r>
      <w:r w:rsidR="009E5C8F">
        <w:rPr>
          <w:rFonts w:ascii="Arial" w:hAnsi="Arial" w:cs="Arial"/>
          <w:sz w:val="16"/>
          <w:szCs w:val="16"/>
        </w:rPr>
        <w:t xml:space="preserve"> abgeprüft</w:t>
      </w:r>
      <w:r w:rsidRPr="00391C7D">
        <w:rPr>
          <w:rFonts w:ascii="Arial" w:hAnsi="Arial" w:cs="Arial"/>
          <w:sz w:val="16"/>
          <w:szCs w:val="16"/>
        </w:rPr>
        <w:t xml:space="preserve"> werden, füllen Sie </w:t>
      </w:r>
      <w:r w:rsidR="008F0FA5">
        <w:rPr>
          <w:rFonts w:ascii="Arial" w:hAnsi="Arial" w:cs="Arial"/>
          <w:sz w:val="16"/>
          <w:szCs w:val="16"/>
        </w:rPr>
        <w:t xml:space="preserve">bitte </w:t>
      </w:r>
      <w:r w:rsidRPr="00391C7D">
        <w:rPr>
          <w:rFonts w:ascii="Arial" w:hAnsi="Arial" w:cs="Arial"/>
          <w:sz w:val="16"/>
          <w:szCs w:val="16"/>
        </w:rPr>
        <w:t>vor</w:t>
      </w:r>
      <w:r>
        <w:rPr>
          <w:rFonts w:ascii="Arial" w:hAnsi="Arial" w:cs="Arial"/>
          <w:sz w:val="16"/>
          <w:szCs w:val="16"/>
        </w:rPr>
        <w:t xml:space="preserve"> dem Anruf beim Prüfungsamt</w:t>
      </w:r>
      <w:r w:rsidRPr="00391C7D">
        <w:rPr>
          <w:rFonts w:ascii="Arial" w:hAnsi="Arial" w:cs="Arial"/>
          <w:sz w:val="16"/>
          <w:szCs w:val="16"/>
        </w:rPr>
        <w:t xml:space="preserve"> das „Formular Nicht verbuchter Leistungen“ anhand des Studienbuchs aus.</w:t>
      </w:r>
    </w:p>
    <w:sectPr w:rsidR="00391C7D" w:rsidRPr="00391C7D" w:rsidSect="00C27585">
      <w:pgSz w:w="16840" w:h="11907" w:orient="landscape" w:code="9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02F26" w14:textId="77777777" w:rsidR="00CD2DBC" w:rsidRDefault="00CD2DBC">
      <w:r>
        <w:separator/>
      </w:r>
    </w:p>
  </w:endnote>
  <w:endnote w:type="continuationSeparator" w:id="0">
    <w:p w14:paraId="258C8F1A" w14:textId="77777777" w:rsidR="00CD2DBC" w:rsidRDefault="00CD2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9CFA55-667B-4B25-9C86-223CD0DB0C0C}"/>
    <w:embedBold r:id="rId2" w:fontKey="{735B244F-9561-4281-929F-1A4AB4C6B195}"/>
    <w:embedItalic r:id="rId3" w:fontKey="{22898C47-FA79-4D49-AD64-D5DFF7D549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4" w:fontKey="{EB02AB6A-64B2-43A8-A0FA-3D8B2A1930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55C3092-6E37-4F34-8645-149166A609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D91B1" w14:textId="77777777" w:rsidR="00CD2DBC" w:rsidRDefault="00CD2DBC">
      <w:r>
        <w:separator/>
      </w:r>
    </w:p>
  </w:footnote>
  <w:footnote w:type="continuationSeparator" w:id="0">
    <w:p w14:paraId="1FB0E45F" w14:textId="77777777" w:rsidR="00CD2DBC" w:rsidRDefault="00CD2D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20546"/>
    <w:multiLevelType w:val="hybridMultilevel"/>
    <w:tmpl w:val="D2F0DD4E"/>
    <w:lvl w:ilvl="0" w:tplc="7206C50A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B618D6"/>
    <w:multiLevelType w:val="hybridMultilevel"/>
    <w:tmpl w:val="D37CE8CE"/>
    <w:lvl w:ilvl="0" w:tplc="6F64F34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C00BD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D63B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BA09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61E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76DA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7800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4E94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EA79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D815E4"/>
    <w:multiLevelType w:val="hybridMultilevel"/>
    <w:tmpl w:val="A88A57D6"/>
    <w:lvl w:ilvl="0" w:tplc="24F2DFC4">
      <w:start w:val="1"/>
      <w:numFmt w:val="bullet"/>
      <w:pStyle w:val="Aufzhlung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B11"/>
    <w:rsid w:val="00015130"/>
    <w:rsid w:val="00016982"/>
    <w:rsid w:val="00020351"/>
    <w:rsid w:val="0002274D"/>
    <w:rsid w:val="00022D83"/>
    <w:rsid w:val="00023334"/>
    <w:rsid w:val="00023A03"/>
    <w:rsid w:val="00024F40"/>
    <w:rsid w:val="00026636"/>
    <w:rsid w:val="00026830"/>
    <w:rsid w:val="000307D3"/>
    <w:rsid w:val="0003118A"/>
    <w:rsid w:val="000335F3"/>
    <w:rsid w:val="0003768C"/>
    <w:rsid w:val="00037BA4"/>
    <w:rsid w:val="00040330"/>
    <w:rsid w:val="00042B11"/>
    <w:rsid w:val="00046F79"/>
    <w:rsid w:val="00051669"/>
    <w:rsid w:val="00056F64"/>
    <w:rsid w:val="00061139"/>
    <w:rsid w:val="000638D8"/>
    <w:rsid w:val="0006648B"/>
    <w:rsid w:val="000675D9"/>
    <w:rsid w:val="00070531"/>
    <w:rsid w:val="00072051"/>
    <w:rsid w:val="0007302B"/>
    <w:rsid w:val="000758A6"/>
    <w:rsid w:val="00075A03"/>
    <w:rsid w:val="00075DC7"/>
    <w:rsid w:val="00077140"/>
    <w:rsid w:val="000778C5"/>
    <w:rsid w:val="0008017D"/>
    <w:rsid w:val="0008250A"/>
    <w:rsid w:val="000854D2"/>
    <w:rsid w:val="00086C7D"/>
    <w:rsid w:val="00087381"/>
    <w:rsid w:val="00090B58"/>
    <w:rsid w:val="00092E4A"/>
    <w:rsid w:val="000A0844"/>
    <w:rsid w:val="000A5E5B"/>
    <w:rsid w:val="000A7706"/>
    <w:rsid w:val="000B2B0F"/>
    <w:rsid w:val="000B3757"/>
    <w:rsid w:val="000B507C"/>
    <w:rsid w:val="000B60A0"/>
    <w:rsid w:val="000C10E5"/>
    <w:rsid w:val="000C1C67"/>
    <w:rsid w:val="000C44F8"/>
    <w:rsid w:val="000C5BC2"/>
    <w:rsid w:val="000C69B2"/>
    <w:rsid w:val="000C6C4A"/>
    <w:rsid w:val="000D5749"/>
    <w:rsid w:val="000D6367"/>
    <w:rsid w:val="000D6EDF"/>
    <w:rsid w:val="000E1654"/>
    <w:rsid w:val="000E4D88"/>
    <w:rsid w:val="000E4E9C"/>
    <w:rsid w:val="000F2197"/>
    <w:rsid w:val="000F3407"/>
    <w:rsid w:val="000F3D1A"/>
    <w:rsid w:val="0010303E"/>
    <w:rsid w:val="001054DE"/>
    <w:rsid w:val="00105BFE"/>
    <w:rsid w:val="00110F2F"/>
    <w:rsid w:val="001125D8"/>
    <w:rsid w:val="0012015B"/>
    <w:rsid w:val="001232CD"/>
    <w:rsid w:val="00124B30"/>
    <w:rsid w:val="00126ED3"/>
    <w:rsid w:val="001277B6"/>
    <w:rsid w:val="001277DA"/>
    <w:rsid w:val="00132BC4"/>
    <w:rsid w:val="0013633A"/>
    <w:rsid w:val="00145839"/>
    <w:rsid w:val="00147732"/>
    <w:rsid w:val="0015513F"/>
    <w:rsid w:val="00160C58"/>
    <w:rsid w:val="00164435"/>
    <w:rsid w:val="00171C99"/>
    <w:rsid w:val="00180EB6"/>
    <w:rsid w:val="001822C4"/>
    <w:rsid w:val="00184AAC"/>
    <w:rsid w:val="00192FA0"/>
    <w:rsid w:val="00195AD6"/>
    <w:rsid w:val="0019661A"/>
    <w:rsid w:val="00197903"/>
    <w:rsid w:val="001A4985"/>
    <w:rsid w:val="001A5498"/>
    <w:rsid w:val="001A7DD5"/>
    <w:rsid w:val="001B0B7F"/>
    <w:rsid w:val="001B2A09"/>
    <w:rsid w:val="001B37A6"/>
    <w:rsid w:val="001C0963"/>
    <w:rsid w:val="001D2C9B"/>
    <w:rsid w:val="001D6980"/>
    <w:rsid w:val="001D79B8"/>
    <w:rsid w:val="001F4106"/>
    <w:rsid w:val="001F5BB2"/>
    <w:rsid w:val="001F6135"/>
    <w:rsid w:val="002023CE"/>
    <w:rsid w:val="00204289"/>
    <w:rsid w:val="0020454D"/>
    <w:rsid w:val="00210AB8"/>
    <w:rsid w:val="00212432"/>
    <w:rsid w:val="00226C90"/>
    <w:rsid w:val="00231D1A"/>
    <w:rsid w:val="00231E7F"/>
    <w:rsid w:val="002327AB"/>
    <w:rsid w:val="002327DA"/>
    <w:rsid w:val="0023461F"/>
    <w:rsid w:val="00243BBF"/>
    <w:rsid w:val="00251E64"/>
    <w:rsid w:val="0025437C"/>
    <w:rsid w:val="00261C24"/>
    <w:rsid w:val="002632BC"/>
    <w:rsid w:val="00263547"/>
    <w:rsid w:val="00264114"/>
    <w:rsid w:val="00265A2D"/>
    <w:rsid w:val="00266B32"/>
    <w:rsid w:val="00266E9A"/>
    <w:rsid w:val="002670B4"/>
    <w:rsid w:val="00275BB9"/>
    <w:rsid w:val="0028172A"/>
    <w:rsid w:val="00287068"/>
    <w:rsid w:val="00290A43"/>
    <w:rsid w:val="00292349"/>
    <w:rsid w:val="0029599E"/>
    <w:rsid w:val="0029713D"/>
    <w:rsid w:val="00297C25"/>
    <w:rsid w:val="002A20A1"/>
    <w:rsid w:val="002A6487"/>
    <w:rsid w:val="002B085C"/>
    <w:rsid w:val="002B1527"/>
    <w:rsid w:val="002B1BA7"/>
    <w:rsid w:val="002B2990"/>
    <w:rsid w:val="002B6319"/>
    <w:rsid w:val="002C2B39"/>
    <w:rsid w:val="002C3151"/>
    <w:rsid w:val="002C38EE"/>
    <w:rsid w:val="002D13F0"/>
    <w:rsid w:val="002E05A0"/>
    <w:rsid w:val="002E0CDC"/>
    <w:rsid w:val="002E1FBA"/>
    <w:rsid w:val="002E3D67"/>
    <w:rsid w:val="002E3D6C"/>
    <w:rsid w:val="002E7731"/>
    <w:rsid w:val="002F1190"/>
    <w:rsid w:val="002F4ABB"/>
    <w:rsid w:val="002F6933"/>
    <w:rsid w:val="002F7F23"/>
    <w:rsid w:val="00304F35"/>
    <w:rsid w:val="003050A3"/>
    <w:rsid w:val="00305EFC"/>
    <w:rsid w:val="00306E52"/>
    <w:rsid w:val="00310455"/>
    <w:rsid w:val="00314FCA"/>
    <w:rsid w:val="003151E7"/>
    <w:rsid w:val="00320E96"/>
    <w:rsid w:val="00323EF2"/>
    <w:rsid w:val="00325E4B"/>
    <w:rsid w:val="003279FF"/>
    <w:rsid w:val="00341817"/>
    <w:rsid w:val="00341B73"/>
    <w:rsid w:val="00341C9F"/>
    <w:rsid w:val="00344734"/>
    <w:rsid w:val="00350595"/>
    <w:rsid w:val="00350BD8"/>
    <w:rsid w:val="00353AD0"/>
    <w:rsid w:val="00353E02"/>
    <w:rsid w:val="00362220"/>
    <w:rsid w:val="003653EA"/>
    <w:rsid w:val="00371A1C"/>
    <w:rsid w:val="00372E4B"/>
    <w:rsid w:val="0037464D"/>
    <w:rsid w:val="00374C52"/>
    <w:rsid w:val="00374EF2"/>
    <w:rsid w:val="003752D3"/>
    <w:rsid w:val="00376D30"/>
    <w:rsid w:val="0038243E"/>
    <w:rsid w:val="00382A42"/>
    <w:rsid w:val="003836CF"/>
    <w:rsid w:val="00384557"/>
    <w:rsid w:val="003852B0"/>
    <w:rsid w:val="003868E6"/>
    <w:rsid w:val="00386E8F"/>
    <w:rsid w:val="003873B4"/>
    <w:rsid w:val="00391C7D"/>
    <w:rsid w:val="0039643F"/>
    <w:rsid w:val="0039679E"/>
    <w:rsid w:val="003A1B94"/>
    <w:rsid w:val="003A635A"/>
    <w:rsid w:val="003B046B"/>
    <w:rsid w:val="003B14CE"/>
    <w:rsid w:val="003B29D4"/>
    <w:rsid w:val="003B3E19"/>
    <w:rsid w:val="003B4705"/>
    <w:rsid w:val="003B656A"/>
    <w:rsid w:val="003B6BFF"/>
    <w:rsid w:val="003B76FA"/>
    <w:rsid w:val="003C22B7"/>
    <w:rsid w:val="003C5AD2"/>
    <w:rsid w:val="003C6E1A"/>
    <w:rsid w:val="003C7B0E"/>
    <w:rsid w:val="003D214B"/>
    <w:rsid w:val="003E0660"/>
    <w:rsid w:val="003E2C6D"/>
    <w:rsid w:val="003E46DA"/>
    <w:rsid w:val="003E7E61"/>
    <w:rsid w:val="003F116A"/>
    <w:rsid w:val="003F1AEC"/>
    <w:rsid w:val="003F79DA"/>
    <w:rsid w:val="00400569"/>
    <w:rsid w:val="00400C69"/>
    <w:rsid w:val="00401166"/>
    <w:rsid w:val="004033FA"/>
    <w:rsid w:val="00403551"/>
    <w:rsid w:val="004064D9"/>
    <w:rsid w:val="004112DF"/>
    <w:rsid w:val="004113DB"/>
    <w:rsid w:val="0041155D"/>
    <w:rsid w:val="00412FD8"/>
    <w:rsid w:val="00413537"/>
    <w:rsid w:val="00415337"/>
    <w:rsid w:val="0041533F"/>
    <w:rsid w:val="00416870"/>
    <w:rsid w:val="00417C84"/>
    <w:rsid w:val="004219F4"/>
    <w:rsid w:val="00426EDA"/>
    <w:rsid w:val="00427660"/>
    <w:rsid w:val="00427671"/>
    <w:rsid w:val="00432054"/>
    <w:rsid w:val="00433D76"/>
    <w:rsid w:val="00434B4B"/>
    <w:rsid w:val="00441B8C"/>
    <w:rsid w:val="00442E76"/>
    <w:rsid w:val="004453A2"/>
    <w:rsid w:val="004458B0"/>
    <w:rsid w:val="004500D0"/>
    <w:rsid w:val="00453327"/>
    <w:rsid w:val="00455A90"/>
    <w:rsid w:val="0045663A"/>
    <w:rsid w:val="00461B19"/>
    <w:rsid w:val="00461EF4"/>
    <w:rsid w:val="00462737"/>
    <w:rsid w:val="004653F9"/>
    <w:rsid w:val="004654C0"/>
    <w:rsid w:val="0046708B"/>
    <w:rsid w:val="004707E4"/>
    <w:rsid w:val="00470D3A"/>
    <w:rsid w:val="00472684"/>
    <w:rsid w:val="00475794"/>
    <w:rsid w:val="00476896"/>
    <w:rsid w:val="00483AF6"/>
    <w:rsid w:val="0048470F"/>
    <w:rsid w:val="00485151"/>
    <w:rsid w:val="00494948"/>
    <w:rsid w:val="00496705"/>
    <w:rsid w:val="004A063A"/>
    <w:rsid w:val="004A11A2"/>
    <w:rsid w:val="004A3F4A"/>
    <w:rsid w:val="004A42BF"/>
    <w:rsid w:val="004A6B0E"/>
    <w:rsid w:val="004B2676"/>
    <w:rsid w:val="004B2B3E"/>
    <w:rsid w:val="004B5102"/>
    <w:rsid w:val="004B7391"/>
    <w:rsid w:val="004C1218"/>
    <w:rsid w:val="004C1B86"/>
    <w:rsid w:val="004C29D4"/>
    <w:rsid w:val="004C3DFF"/>
    <w:rsid w:val="004C4AA0"/>
    <w:rsid w:val="004C4F27"/>
    <w:rsid w:val="004C6019"/>
    <w:rsid w:val="004C74AE"/>
    <w:rsid w:val="004D050F"/>
    <w:rsid w:val="004D1A7B"/>
    <w:rsid w:val="004D3056"/>
    <w:rsid w:val="004D414A"/>
    <w:rsid w:val="004D65A6"/>
    <w:rsid w:val="004E1E8A"/>
    <w:rsid w:val="004E333B"/>
    <w:rsid w:val="004E37C4"/>
    <w:rsid w:val="004E511F"/>
    <w:rsid w:val="004E7ACD"/>
    <w:rsid w:val="004F05E3"/>
    <w:rsid w:val="004F1578"/>
    <w:rsid w:val="004F35B1"/>
    <w:rsid w:val="004F4500"/>
    <w:rsid w:val="00500C98"/>
    <w:rsid w:val="00503064"/>
    <w:rsid w:val="005032F2"/>
    <w:rsid w:val="00505133"/>
    <w:rsid w:val="00513DAD"/>
    <w:rsid w:val="0051416D"/>
    <w:rsid w:val="00514195"/>
    <w:rsid w:val="00514745"/>
    <w:rsid w:val="00514E3B"/>
    <w:rsid w:val="0051520D"/>
    <w:rsid w:val="00520CA1"/>
    <w:rsid w:val="00522253"/>
    <w:rsid w:val="00536570"/>
    <w:rsid w:val="005367E6"/>
    <w:rsid w:val="005405A3"/>
    <w:rsid w:val="005539B2"/>
    <w:rsid w:val="00553C91"/>
    <w:rsid w:val="0055409A"/>
    <w:rsid w:val="00557D60"/>
    <w:rsid w:val="00557DE5"/>
    <w:rsid w:val="00563057"/>
    <w:rsid w:val="005709C2"/>
    <w:rsid w:val="00571A05"/>
    <w:rsid w:val="00574D3C"/>
    <w:rsid w:val="005753EB"/>
    <w:rsid w:val="00585060"/>
    <w:rsid w:val="0058707F"/>
    <w:rsid w:val="0058715D"/>
    <w:rsid w:val="00587B95"/>
    <w:rsid w:val="00591C00"/>
    <w:rsid w:val="005946D7"/>
    <w:rsid w:val="005A2659"/>
    <w:rsid w:val="005A287D"/>
    <w:rsid w:val="005A459F"/>
    <w:rsid w:val="005A63A3"/>
    <w:rsid w:val="005A655B"/>
    <w:rsid w:val="005B07A2"/>
    <w:rsid w:val="005B12C8"/>
    <w:rsid w:val="005B57A1"/>
    <w:rsid w:val="005B7887"/>
    <w:rsid w:val="005C0392"/>
    <w:rsid w:val="005C179D"/>
    <w:rsid w:val="005C1CC0"/>
    <w:rsid w:val="005C1D2C"/>
    <w:rsid w:val="005C4090"/>
    <w:rsid w:val="005C7BF5"/>
    <w:rsid w:val="005D1C86"/>
    <w:rsid w:val="005D6442"/>
    <w:rsid w:val="005D7DC7"/>
    <w:rsid w:val="005E543E"/>
    <w:rsid w:val="005E672B"/>
    <w:rsid w:val="005F0DF3"/>
    <w:rsid w:val="005F31D3"/>
    <w:rsid w:val="005F3A0E"/>
    <w:rsid w:val="005F46F3"/>
    <w:rsid w:val="005F4D15"/>
    <w:rsid w:val="0060406D"/>
    <w:rsid w:val="00605C68"/>
    <w:rsid w:val="00606869"/>
    <w:rsid w:val="00610678"/>
    <w:rsid w:val="00612472"/>
    <w:rsid w:val="0061592A"/>
    <w:rsid w:val="0061700A"/>
    <w:rsid w:val="00620D8D"/>
    <w:rsid w:val="00622AD2"/>
    <w:rsid w:val="00622FAB"/>
    <w:rsid w:val="00624910"/>
    <w:rsid w:val="00625129"/>
    <w:rsid w:val="006316C5"/>
    <w:rsid w:val="0063340A"/>
    <w:rsid w:val="006340E9"/>
    <w:rsid w:val="0064002E"/>
    <w:rsid w:val="0064097D"/>
    <w:rsid w:val="00640DAD"/>
    <w:rsid w:val="0064191F"/>
    <w:rsid w:val="0064274B"/>
    <w:rsid w:val="0064371D"/>
    <w:rsid w:val="006439A7"/>
    <w:rsid w:val="00644832"/>
    <w:rsid w:val="0064622C"/>
    <w:rsid w:val="00650F39"/>
    <w:rsid w:val="00652714"/>
    <w:rsid w:val="006548EC"/>
    <w:rsid w:val="0066220C"/>
    <w:rsid w:val="00666CFD"/>
    <w:rsid w:val="00667E4D"/>
    <w:rsid w:val="00677EA2"/>
    <w:rsid w:val="006838B3"/>
    <w:rsid w:val="00684B3F"/>
    <w:rsid w:val="00694EE5"/>
    <w:rsid w:val="00696BB2"/>
    <w:rsid w:val="006970D2"/>
    <w:rsid w:val="006A12FC"/>
    <w:rsid w:val="006A1E0D"/>
    <w:rsid w:val="006A309D"/>
    <w:rsid w:val="006A383B"/>
    <w:rsid w:val="006A4849"/>
    <w:rsid w:val="006B1879"/>
    <w:rsid w:val="006B7BDF"/>
    <w:rsid w:val="006C16E7"/>
    <w:rsid w:val="006C274D"/>
    <w:rsid w:val="006C30CC"/>
    <w:rsid w:val="006C31E9"/>
    <w:rsid w:val="006C3C1F"/>
    <w:rsid w:val="006C4ED9"/>
    <w:rsid w:val="006C532F"/>
    <w:rsid w:val="006C54A7"/>
    <w:rsid w:val="006C74A3"/>
    <w:rsid w:val="006D0E44"/>
    <w:rsid w:val="006D1DBF"/>
    <w:rsid w:val="006D7FFA"/>
    <w:rsid w:val="006E1410"/>
    <w:rsid w:val="006E1686"/>
    <w:rsid w:val="006E5FDC"/>
    <w:rsid w:val="006F204D"/>
    <w:rsid w:val="006F78D8"/>
    <w:rsid w:val="0070120E"/>
    <w:rsid w:val="0070419D"/>
    <w:rsid w:val="007045FA"/>
    <w:rsid w:val="00710369"/>
    <w:rsid w:val="0071305F"/>
    <w:rsid w:val="0071533F"/>
    <w:rsid w:val="00716B5B"/>
    <w:rsid w:val="007178C4"/>
    <w:rsid w:val="007207CF"/>
    <w:rsid w:val="007233A9"/>
    <w:rsid w:val="00724FCF"/>
    <w:rsid w:val="00725148"/>
    <w:rsid w:val="00726478"/>
    <w:rsid w:val="007327EC"/>
    <w:rsid w:val="007331DC"/>
    <w:rsid w:val="00735376"/>
    <w:rsid w:val="007354FA"/>
    <w:rsid w:val="00742BC6"/>
    <w:rsid w:val="00745774"/>
    <w:rsid w:val="00746498"/>
    <w:rsid w:val="00747504"/>
    <w:rsid w:val="00752BD1"/>
    <w:rsid w:val="0075547F"/>
    <w:rsid w:val="007561B5"/>
    <w:rsid w:val="007566C2"/>
    <w:rsid w:val="0075797F"/>
    <w:rsid w:val="0076049B"/>
    <w:rsid w:val="00760C36"/>
    <w:rsid w:val="0076158B"/>
    <w:rsid w:val="00763B6D"/>
    <w:rsid w:val="00770FB3"/>
    <w:rsid w:val="0077300B"/>
    <w:rsid w:val="00775637"/>
    <w:rsid w:val="0078038B"/>
    <w:rsid w:val="0078306D"/>
    <w:rsid w:val="007835C6"/>
    <w:rsid w:val="00783845"/>
    <w:rsid w:val="00784543"/>
    <w:rsid w:val="00792483"/>
    <w:rsid w:val="00795E7D"/>
    <w:rsid w:val="00796521"/>
    <w:rsid w:val="007A5CDB"/>
    <w:rsid w:val="007A6F22"/>
    <w:rsid w:val="007A7683"/>
    <w:rsid w:val="007B1B57"/>
    <w:rsid w:val="007B527C"/>
    <w:rsid w:val="007B6235"/>
    <w:rsid w:val="007C3378"/>
    <w:rsid w:val="007C3C0C"/>
    <w:rsid w:val="007C4860"/>
    <w:rsid w:val="007C4F93"/>
    <w:rsid w:val="007C66FA"/>
    <w:rsid w:val="007D2EBB"/>
    <w:rsid w:val="007D4698"/>
    <w:rsid w:val="007D5900"/>
    <w:rsid w:val="007D5C70"/>
    <w:rsid w:val="007E01AF"/>
    <w:rsid w:val="007E7212"/>
    <w:rsid w:val="007F05C1"/>
    <w:rsid w:val="007F1828"/>
    <w:rsid w:val="007F60BF"/>
    <w:rsid w:val="00800752"/>
    <w:rsid w:val="00800D92"/>
    <w:rsid w:val="00802CD9"/>
    <w:rsid w:val="008043D1"/>
    <w:rsid w:val="00804B0C"/>
    <w:rsid w:val="00805CCF"/>
    <w:rsid w:val="00807913"/>
    <w:rsid w:val="0081247C"/>
    <w:rsid w:val="00814ECC"/>
    <w:rsid w:val="0081591D"/>
    <w:rsid w:val="00816D4A"/>
    <w:rsid w:val="008264DA"/>
    <w:rsid w:val="008409D0"/>
    <w:rsid w:val="008419E0"/>
    <w:rsid w:val="0084212D"/>
    <w:rsid w:val="008431AF"/>
    <w:rsid w:val="00843E34"/>
    <w:rsid w:val="00844E07"/>
    <w:rsid w:val="00846977"/>
    <w:rsid w:val="0084782B"/>
    <w:rsid w:val="008531FE"/>
    <w:rsid w:val="0085383C"/>
    <w:rsid w:val="00857F7B"/>
    <w:rsid w:val="008602B7"/>
    <w:rsid w:val="008609E1"/>
    <w:rsid w:val="00865C23"/>
    <w:rsid w:val="00867E89"/>
    <w:rsid w:val="00880C38"/>
    <w:rsid w:val="00883489"/>
    <w:rsid w:val="008847FA"/>
    <w:rsid w:val="008852FB"/>
    <w:rsid w:val="00886D2B"/>
    <w:rsid w:val="00891321"/>
    <w:rsid w:val="0089213C"/>
    <w:rsid w:val="00894017"/>
    <w:rsid w:val="00894623"/>
    <w:rsid w:val="00894C39"/>
    <w:rsid w:val="008A22CA"/>
    <w:rsid w:val="008A6B8C"/>
    <w:rsid w:val="008A724C"/>
    <w:rsid w:val="008C6388"/>
    <w:rsid w:val="008D0AB9"/>
    <w:rsid w:val="008D0D8B"/>
    <w:rsid w:val="008D1424"/>
    <w:rsid w:val="008D1B29"/>
    <w:rsid w:val="008D410C"/>
    <w:rsid w:val="008D5B37"/>
    <w:rsid w:val="008E28FD"/>
    <w:rsid w:val="008E4573"/>
    <w:rsid w:val="008F043E"/>
    <w:rsid w:val="008F0E6C"/>
    <w:rsid w:val="008F0FA5"/>
    <w:rsid w:val="008F4DEF"/>
    <w:rsid w:val="008F705E"/>
    <w:rsid w:val="008F7D9A"/>
    <w:rsid w:val="0090105D"/>
    <w:rsid w:val="00901787"/>
    <w:rsid w:val="00907956"/>
    <w:rsid w:val="00915112"/>
    <w:rsid w:val="00917BAC"/>
    <w:rsid w:val="009202F7"/>
    <w:rsid w:val="0092070E"/>
    <w:rsid w:val="009208E4"/>
    <w:rsid w:val="00922ABE"/>
    <w:rsid w:val="00924143"/>
    <w:rsid w:val="00926A69"/>
    <w:rsid w:val="00926D6F"/>
    <w:rsid w:val="00930E75"/>
    <w:rsid w:val="009323C7"/>
    <w:rsid w:val="009436C6"/>
    <w:rsid w:val="00943713"/>
    <w:rsid w:val="00946361"/>
    <w:rsid w:val="00946F26"/>
    <w:rsid w:val="00947061"/>
    <w:rsid w:val="00950EDD"/>
    <w:rsid w:val="00952190"/>
    <w:rsid w:val="00954DA7"/>
    <w:rsid w:val="00960612"/>
    <w:rsid w:val="00960D74"/>
    <w:rsid w:val="009610F9"/>
    <w:rsid w:val="00963F94"/>
    <w:rsid w:val="00965F64"/>
    <w:rsid w:val="0096668E"/>
    <w:rsid w:val="009804B3"/>
    <w:rsid w:val="00980E9E"/>
    <w:rsid w:val="00987DAB"/>
    <w:rsid w:val="00990786"/>
    <w:rsid w:val="00990FE7"/>
    <w:rsid w:val="009A2C05"/>
    <w:rsid w:val="009A4CC1"/>
    <w:rsid w:val="009A77AF"/>
    <w:rsid w:val="009B2B0D"/>
    <w:rsid w:val="009B31E0"/>
    <w:rsid w:val="009B46EA"/>
    <w:rsid w:val="009C6A9D"/>
    <w:rsid w:val="009C743C"/>
    <w:rsid w:val="009C74C8"/>
    <w:rsid w:val="009D0155"/>
    <w:rsid w:val="009D258C"/>
    <w:rsid w:val="009D6A85"/>
    <w:rsid w:val="009E1C9A"/>
    <w:rsid w:val="009E5C8F"/>
    <w:rsid w:val="009F1D38"/>
    <w:rsid w:val="00A01490"/>
    <w:rsid w:val="00A04704"/>
    <w:rsid w:val="00A06B19"/>
    <w:rsid w:val="00A07E2D"/>
    <w:rsid w:val="00A119AE"/>
    <w:rsid w:val="00A1363B"/>
    <w:rsid w:val="00A26FEE"/>
    <w:rsid w:val="00A27092"/>
    <w:rsid w:val="00A27E8F"/>
    <w:rsid w:val="00A300A5"/>
    <w:rsid w:val="00A346C0"/>
    <w:rsid w:val="00A34749"/>
    <w:rsid w:val="00A36227"/>
    <w:rsid w:val="00A41B5B"/>
    <w:rsid w:val="00A4252D"/>
    <w:rsid w:val="00A4507C"/>
    <w:rsid w:val="00A50CFB"/>
    <w:rsid w:val="00A51791"/>
    <w:rsid w:val="00A56F97"/>
    <w:rsid w:val="00A5765F"/>
    <w:rsid w:val="00A57E3B"/>
    <w:rsid w:val="00A65BCE"/>
    <w:rsid w:val="00A67011"/>
    <w:rsid w:val="00A73A1F"/>
    <w:rsid w:val="00A762D3"/>
    <w:rsid w:val="00A80140"/>
    <w:rsid w:val="00A828DF"/>
    <w:rsid w:val="00A839B7"/>
    <w:rsid w:val="00A84314"/>
    <w:rsid w:val="00A8698C"/>
    <w:rsid w:val="00A93C67"/>
    <w:rsid w:val="00A962AB"/>
    <w:rsid w:val="00AA0182"/>
    <w:rsid w:val="00AA5338"/>
    <w:rsid w:val="00AA6B11"/>
    <w:rsid w:val="00AB0DCC"/>
    <w:rsid w:val="00AB68F2"/>
    <w:rsid w:val="00AC540C"/>
    <w:rsid w:val="00AC5767"/>
    <w:rsid w:val="00AC7819"/>
    <w:rsid w:val="00AD7C8A"/>
    <w:rsid w:val="00AE1687"/>
    <w:rsid w:val="00AE76DB"/>
    <w:rsid w:val="00AE7DD3"/>
    <w:rsid w:val="00AF4B69"/>
    <w:rsid w:val="00AF78AA"/>
    <w:rsid w:val="00B02ACA"/>
    <w:rsid w:val="00B031AF"/>
    <w:rsid w:val="00B03DD6"/>
    <w:rsid w:val="00B0709B"/>
    <w:rsid w:val="00B103A1"/>
    <w:rsid w:val="00B10410"/>
    <w:rsid w:val="00B107FB"/>
    <w:rsid w:val="00B15025"/>
    <w:rsid w:val="00B159C6"/>
    <w:rsid w:val="00B15B11"/>
    <w:rsid w:val="00B1701A"/>
    <w:rsid w:val="00B20809"/>
    <w:rsid w:val="00B2209C"/>
    <w:rsid w:val="00B24F97"/>
    <w:rsid w:val="00B2573A"/>
    <w:rsid w:val="00B27A01"/>
    <w:rsid w:val="00B3453E"/>
    <w:rsid w:val="00B36AB8"/>
    <w:rsid w:val="00B36FA9"/>
    <w:rsid w:val="00B3734B"/>
    <w:rsid w:val="00B432B3"/>
    <w:rsid w:val="00B443C5"/>
    <w:rsid w:val="00B4485B"/>
    <w:rsid w:val="00B45E95"/>
    <w:rsid w:val="00B5009E"/>
    <w:rsid w:val="00B51622"/>
    <w:rsid w:val="00B51D2E"/>
    <w:rsid w:val="00B5295E"/>
    <w:rsid w:val="00B55663"/>
    <w:rsid w:val="00B56A1D"/>
    <w:rsid w:val="00B56F42"/>
    <w:rsid w:val="00B610E5"/>
    <w:rsid w:val="00B61125"/>
    <w:rsid w:val="00B66659"/>
    <w:rsid w:val="00B75E64"/>
    <w:rsid w:val="00B76C0F"/>
    <w:rsid w:val="00B7704D"/>
    <w:rsid w:val="00B871C8"/>
    <w:rsid w:val="00B91A35"/>
    <w:rsid w:val="00B91C8F"/>
    <w:rsid w:val="00B94ADB"/>
    <w:rsid w:val="00B95029"/>
    <w:rsid w:val="00B96629"/>
    <w:rsid w:val="00BA47EF"/>
    <w:rsid w:val="00BA7922"/>
    <w:rsid w:val="00BB3142"/>
    <w:rsid w:val="00BB5511"/>
    <w:rsid w:val="00BC0CA0"/>
    <w:rsid w:val="00BC21D8"/>
    <w:rsid w:val="00BC38CC"/>
    <w:rsid w:val="00BC467D"/>
    <w:rsid w:val="00BC61DA"/>
    <w:rsid w:val="00BC7044"/>
    <w:rsid w:val="00BE76E9"/>
    <w:rsid w:val="00BF25A8"/>
    <w:rsid w:val="00BF479B"/>
    <w:rsid w:val="00BF6D98"/>
    <w:rsid w:val="00BF6E5D"/>
    <w:rsid w:val="00C02C08"/>
    <w:rsid w:val="00C02FF9"/>
    <w:rsid w:val="00C056CC"/>
    <w:rsid w:val="00C10503"/>
    <w:rsid w:val="00C127E7"/>
    <w:rsid w:val="00C13FE6"/>
    <w:rsid w:val="00C21DAB"/>
    <w:rsid w:val="00C23958"/>
    <w:rsid w:val="00C26250"/>
    <w:rsid w:val="00C27585"/>
    <w:rsid w:val="00C30336"/>
    <w:rsid w:val="00C337C9"/>
    <w:rsid w:val="00C36476"/>
    <w:rsid w:val="00C513B3"/>
    <w:rsid w:val="00C53B78"/>
    <w:rsid w:val="00C548F1"/>
    <w:rsid w:val="00C54ECE"/>
    <w:rsid w:val="00C56468"/>
    <w:rsid w:val="00C5792E"/>
    <w:rsid w:val="00C6092B"/>
    <w:rsid w:val="00C60A33"/>
    <w:rsid w:val="00C60E57"/>
    <w:rsid w:val="00C627A3"/>
    <w:rsid w:val="00C6293C"/>
    <w:rsid w:val="00C62FDC"/>
    <w:rsid w:val="00C64036"/>
    <w:rsid w:val="00C64612"/>
    <w:rsid w:val="00C648B8"/>
    <w:rsid w:val="00C664B3"/>
    <w:rsid w:val="00C723A0"/>
    <w:rsid w:val="00C75507"/>
    <w:rsid w:val="00C75C30"/>
    <w:rsid w:val="00C76154"/>
    <w:rsid w:val="00C80620"/>
    <w:rsid w:val="00C809CB"/>
    <w:rsid w:val="00C828F5"/>
    <w:rsid w:val="00C84F85"/>
    <w:rsid w:val="00C90436"/>
    <w:rsid w:val="00C91635"/>
    <w:rsid w:val="00C94ED8"/>
    <w:rsid w:val="00C9510C"/>
    <w:rsid w:val="00C95E37"/>
    <w:rsid w:val="00C97782"/>
    <w:rsid w:val="00CA298C"/>
    <w:rsid w:val="00CA2F95"/>
    <w:rsid w:val="00CA3060"/>
    <w:rsid w:val="00CC1173"/>
    <w:rsid w:val="00CC18B1"/>
    <w:rsid w:val="00CC38E6"/>
    <w:rsid w:val="00CC5789"/>
    <w:rsid w:val="00CC60CF"/>
    <w:rsid w:val="00CC7A5C"/>
    <w:rsid w:val="00CD08D4"/>
    <w:rsid w:val="00CD2DBC"/>
    <w:rsid w:val="00CD3113"/>
    <w:rsid w:val="00CD4307"/>
    <w:rsid w:val="00CD48F6"/>
    <w:rsid w:val="00CE069B"/>
    <w:rsid w:val="00CE119D"/>
    <w:rsid w:val="00CE1575"/>
    <w:rsid w:val="00CE16DF"/>
    <w:rsid w:val="00CE21D0"/>
    <w:rsid w:val="00CF0BA8"/>
    <w:rsid w:val="00CF4035"/>
    <w:rsid w:val="00D15ADC"/>
    <w:rsid w:val="00D20B69"/>
    <w:rsid w:val="00D20C95"/>
    <w:rsid w:val="00D21558"/>
    <w:rsid w:val="00D2273B"/>
    <w:rsid w:val="00D22A33"/>
    <w:rsid w:val="00D24D62"/>
    <w:rsid w:val="00D254C6"/>
    <w:rsid w:val="00D26993"/>
    <w:rsid w:val="00D27B30"/>
    <w:rsid w:val="00D33116"/>
    <w:rsid w:val="00D364A1"/>
    <w:rsid w:val="00D4290C"/>
    <w:rsid w:val="00D43C67"/>
    <w:rsid w:val="00D472D3"/>
    <w:rsid w:val="00D47B36"/>
    <w:rsid w:val="00D52DFB"/>
    <w:rsid w:val="00D57DA5"/>
    <w:rsid w:val="00D6076B"/>
    <w:rsid w:val="00D60D1C"/>
    <w:rsid w:val="00D621A7"/>
    <w:rsid w:val="00D62D6B"/>
    <w:rsid w:val="00D652B4"/>
    <w:rsid w:val="00D672D8"/>
    <w:rsid w:val="00D74938"/>
    <w:rsid w:val="00D81D1C"/>
    <w:rsid w:val="00D94F68"/>
    <w:rsid w:val="00D96D7D"/>
    <w:rsid w:val="00DA0009"/>
    <w:rsid w:val="00DA1742"/>
    <w:rsid w:val="00DA21AB"/>
    <w:rsid w:val="00DA2F57"/>
    <w:rsid w:val="00DB3035"/>
    <w:rsid w:val="00DB4637"/>
    <w:rsid w:val="00DB4BD8"/>
    <w:rsid w:val="00DB75BC"/>
    <w:rsid w:val="00DC05C3"/>
    <w:rsid w:val="00DD0BDC"/>
    <w:rsid w:val="00DD0E41"/>
    <w:rsid w:val="00DD2389"/>
    <w:rsid w:val="00DD4FB7"/>
    <w:rsid w:val="00DD63F3"/>
    <w:rsid w:val="00DE0D8B"/>
    <w:rsid w:val="00DE2E3C"/>
    <w:rsid w:val="00DE31B4"/>
    <w:rsid w:val="00DF2DBC"/>
    <w:rsid w:val="00DF5D81"/>
    <w:rsid w:val="00DF6C24"/>
    <w:rsid w:val="00DF7C33"/>
    <w:rsid w:val="00E07081"/>
    <w:rsid w:val="00E1067F"/>
    <w:rsid w:val="00E10A75"/>
    <w:rsid w:val="00E11B99"/>
    <w:rsid w:val="00E12C97"/>
    <w:rsid w:val="00E16DCC"/>
    <w:rsid w:val="00E215BF"/>
    <w:rsid w:val="00E226D9"/>
    <w:rsid w:val="00E27834"/>
    <w:rsid w:val="00E3001E"/>
    <w:rsid w:val="00E306E6"/>
    <w:rsid w:val="00E30F25"/>
    <w:rsid w:val="00E322B9"/>
    <w:rsid w:val="00E326E6"/>
    <w:rsid w:val="00E33F51"/>
    <w:rsid w:val="00E374F9"/>
    <w:rsid w:val="00E40C58"/>
    <w:rsid w:val="00E53BFC"/>
    <w:rsid w:val="00E560B4"/>
    <w:rsid w:val="00E60986"/>
    <w:rsid w:val="00E672D8"/>
    <w:rsid w:val="00E717FA"/>
    <w:rsid w:val="00E722FC"/>
    <w:rsid w:val="00E75827"/>
    <w:rsid w:val="00E75CDF"/>
    <w:rsid w:val="00E76D81"/>
    <w:rsid w:val="00E82980"/>
    <w:rsid w:val="00E833D0"/>
    <w:rsid w:val="00E8444A"/>
    <w:rsid w:val="00E8448A"/>
    <w:rsid w:val="00E85600"/>
    <w:rsid w:val="00E85E97"/>
    <w:rsid w:val="00E867D1"/>
    <w:rsid w:val="00E87471"/>
    <w:rsid w:val="00E91496"/>
    <w:rsid w:val="00E92944"/>
    <w:rsid w:val="00E96578"/>
    <w:rsid w:val="00E968C5"/>
    <w:rsid w:val="00EA15F8"/>
    <w:rsid w:val="00EB2A95"/>
    <w:rsid w:val="00EB304C"/>
    <w:rsid w:val="00EB4ABD"/>
    <w:rsid w:val="00ED3BF9"/>
    <w:rsid w:val="00EE2FDA"/>
    <w:rsid w:val="00EE512F"/>
    <w:rsid w:val="00EF0B4E"/>
    <w:rsid w:val="00EF157A"/>
    <w:rsid w:val="00EF27D0"/>
    <w:rsid w:val="00EF2DEC"/>
    <w:rsid w:val="00EF45D6"/>
    <w:rsid w:val="00EF4B1C"/>
    <w:rsid w:val="00EF5BE6"/>
    <w:rsid w:val="00EF6B2C"/>
    <w:rsid w:val="00F032A0"/>
    <w:rsid w:val="00F03433"/>
    <w:rsid w:val="00F03A1E"/>
    <w:rsid w:val="00F069E3"/>
    <w:rsid w:val="00F1237D"/>
    <w:rsid w:val="00F135B9"/>
    <w:rsid w:val="00F14161"/>
    <w:rsid w:val="00F20FA4"/>
    <w:rsid w:val="00F230E3"/>
    <w:rsid w:val="00F23435"/>
    <w:rsid w:val="00F23EB5"/>
    <w:rsid w:val="00F300D5"/>
    <w:rsid w:val="00F318B5"/>
    <w:rsid w:val="00F33603"/>
    <w:rsid w:val="00F33D9E"/>
    <w:rsid w:val="00F35073"/>
    <w:rsid w:val="00F37D77"/>
    <w:rsid w:val="00F428FB"/>
    <w:rsid w:val="00F535F4"/>
    <w:rsid w:val="00F622C6"/>
    <w:rsid w:val="00F6353C"/>
    <w:rsid w:val="00F6492B"/>
    <w:rsid w:val="00F65110"/>
    <w:rsid w:val="00F70C8C"/>
    <w:rsid w:val="00F722D6"/>
    <w:rsid w:val="00F7776C"/>
    <w:rsid w:val="00F807FF"/>
    <w:rsid w:val="00F8099E"/>
    <w:rsid w:val="00F8177D"/>
    <w:rsid w:val="00F83374"/>
    <w:rsid w:val="00F86D44"/>
    <w:rsid w:val="00F86F1D"/>
    <w:rsid w:val="00F87357"/>
    <w:rsid w:val="00F90D9D"/>
    <w:rsid w:val="00F929CE"/>
    <w:rsid w:val="00F94C2A"/>
    <w:rsid w:val="00F9612F"/>
    <w:rsid w:val="00F969B9"/>
    <w:rsid w:val="00F96B19"/>
    <w:rsid w:val="00FA27BF"/>
    <w:rsid w:val="00FA33EC"/>
    <w:rsid w:val="00FA641E"/>
    <w:rsid w:val="00FB0D68"/>
    <w:rsid w:val="00FB3FB4"/>
    <w:rsid w:val="00FB48F1"/>
    <w:rsid w:val="00FB648A"/>
    <w:rsid w:val="00FB7086"/>
    <w:rsid w:val="00FC1839"/>
    <w:rsid w:val="00FC19B6"/>
    <w:rsid w:val="00FC3656"/>
    <w:rsid w:val="00FC40E2"/>
    <w:rsid w:val="00FD0673"/>
    <w:rsid w:val="00FD140B"/>
    <w:rsid w:val="00FD163F"/>
    <w:rsid w:val="00FD442F"/>
    <w:rsid w:val="00FD48B7"/>
    <w:rsid w:val="00FD7991"/>
    <w:rsid w:val="00FE0552"/>
    <w:rsid w:val="00FE377F"/>
    <w:rsid w:val="00FE4CE3"/>
    <w:rsid w:val="00FE5430"/>
    <w:rsid w:val="00FE7A58"/>
    <w:rsid w:val="00FF01AE"/>
    <w:rsid w:val="00FF42AC"/>
    <w:rsid w:val="00FF76AC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1E0CEB2D"/>
  <w15:chartTrackingRefBased/>
  <w15:docId w15:val="{A532FE0C-2997-4541-9321-FDF3CBF4E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66CFD"/>
    <w:pPr>
      <w:jc w:val="both"/>
    </w:pPr>
    <w:rPr>
      <w:sz w:val="24"/>
    </w:rPr>
  </w:style>
  <w:style w:type="paragraph" w:styleId="berschrift1">
    <w:name w:val="heading 1"/>
    <w:basedOn w:val="Standard"/>
    <w:next w:val="berschrift2"/>
    <w:qFormat/>
    <w:pPr>
      <w:keepNext/>
      <w:spacing w:line="300" w:lineRule="exact"/>
      <w:outlineLvl w:val="0"/>
    </w:pPr>
    <w:rPr>
      <w:kern w:val="28"/>
      <w:sz w:val="28"/>
    </w:rPr>
  </w:style>
  <w:style w:type="paragraph" w:styleId="berschrift2">
    <w:name w:val="heading 2"/>
    <w:next w:val="Standard"/>
    <w:qFormat/>
    <w:pPr>
      <w:suppressAutoHyphens/>
      <w:spacing w:before="600" w:after="360" w:line="260" w:lineRule="exact"/>
      <w:ind w:left="567" w:hanging="567"/>
      <w:outlineLvl w:val="1"/>
    </w:pPr>
    <w:rPr>
      <w:b/>
      <w:noProof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84"/>
      </w:tabs>
      <w:spacing w:before="360" w:after="240" w:line="240" w:lineRule="exact"/>
      <w:ind w:left="284" w:hanging="284"/>
      <w:outlineLvl w:val="2"/>
    </w:pPr>
    <w:rPr>
      <w:i/>
      <w:sz w:val="22"/>
    </w:rPr>
  </w:style>
  <w:style w:type="paragraph" w:styleId="berschrift4">
    <w:name w:val="heading 4"/>
    <w:basedOn w:val="Standard"/>
    <w:next w:val="Standard"/>
    <w:qFormat/>
    <w:pPr>
      <w:spacing w:before="240" w:after="120" w:line="220" w:lineRule="exact"/>
      <w:outlineLvl w:val="3"/>
    </w:pPr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1">
    <w:name w:val="Ü1"/>
    <w:basedOn w:val="Standard"/>
    <w:rsid w:val="0041533F"/>
    <w:pPr>
      <w:autoSpaceDE w:val="0"/>
      <w:autoSpaceDN w:val="0"/>
      <w:adjustRightInd w:val="0"/>
      <w:spacing w:after="120" w:line="360" w:lineRule="auto"/>
      <w:ind w:left="851" w:hanging="851"/>
    </w:pPr>
    <w:rPr>
      <w:rFonts w:ascii="Calibri" w:hAnsi="Calibri" w:cs="Arial"/>
      <w:b/>
      <w:sz w:val="32"/>
      <w:szCs w:val="28"/>
      <w:lang w:eastAsia="en-US"/>
    </w:rPr>
  </w:style>
  <w:style w:type="paragraph" w:customStyle="1" w:styleId="2">
    <w:name w:val="Ü2"/>
    <w:basedOn w:val="1"/>
    <w:rsid w:val="0041533F"/>
    <w:rPr>
      <w:sz w:val="28"/>
    </w:rPr>
  </w:style>
  <w:style w:type="paragraph" w:customStyle="1" w:styleId="3">
    <w:name w:val="Ü3"/>
    <w:basedOn w:val="2"/>
    <w:rsid w:val="0041533F"/>
    <w:pPr>
      <w:autoSpaceDE/>
      <w:autoSpaceDN/>
      <w:adjustRightInd/>
    </w:pPr>
    <w:rPr>
      <w:rFonts w:cs="Times New Roman"/>
      <w:sz w:val="24"/>
    </w:r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extkrper">
    <w:name w:val="Body Text"/>
    <w:basedOn w:val="Standard"/>
    <w:pPr>
      <w:spacing w:after="120"/>
    </w:pPr>
  </w:style>
  <w:style w:type="paragraph" w:styleId="Zitat">
    <w:name w:val="Quote"/>
    <w:basedOn w:val="Standard"/>
    <w:qFormat/>
    <w:rsid w:val="0041533F"/>
    <w:pPr>
      <w:spacing w:after="240"/>
      <w:ind w:left="397" w:right="397"/>
    </w:pPr>
    <w:rPr>
      <w:rFonts w:ascii="Calibri" w:hAnsi="Calibri" w:cs="TimesNewRomanPSMT"/>
      <w:i/>
      <w:sz w:val="22"/>
      <w:szCs w:val="24"/>
      <w:lang w:eastAsia="en-US"/>
    </w:rPr>
  </w:style>
  <w:style w:type="paragraph" w:customStyle="1" w:styleId="A">
    <w:name w:val="A"/>
    <w:basedOn w:val="Standard"/>
    <w:pPr>
      <w:numPr>
        <w:numId w:val="1"/>
      </w:numPr>
      <w:spacing w:before="120" w:after="120" w:line="320" w:lineRule="atLeast"/>
    </w:pPr>
    <w:rPr>
      <w:szCs w:val="24"/>
    </w:rPr>
  </w:style>
  <w:style w:type="paragraph" w:customStyle="1" w:styleId="Tabelle">
    <w:name w:val="Tabelle"/>
    <w:basedOn w:val="Standard"/>
    <w:rPr>
      <w:sz w:val="16"/>
    </w:rPr>
  </w:style>
  <w:style w:type="paragraph" w:styleId="StandardWeb">
    <w:name w:val="Normal (Web)"/>
    <w:basedOn w:val="Standard"/>
    <w:autoRedefine/>
    <w:pPr>
      <w:spacing w:before="100" w:beforeAutospacing="1" w:after="100" w:afterAutospacing="1"/>
      <w:ind w:left="340"/>
    </w:pPr>
    <w:rPr>
      <w:sz w:val="20"/>
      <w:szCs w:val="24"/>
    </w:rPr>
  </w:style>
  <w:style w:type="paragraph" w:styleId="Textkrper2">
    <w:name w:val="Body Text 2"/>
    <w:basedOn w:val="Standard"/>
    <w:autoRedefine/>
    <w:pPr>
      <w:spacing w:before="100" w:beforeAutospacing="1" w:after="100" w:afterAutospacing="1"/>
    </w:pPr>
    <w:rPr>
      <w:sz w:val="20"/>
    </w:rPr>
  </w:style>
  <w:style w:type="paragraph" w:styleId="Funotentext">
    <w:name w:val="footnote text"/>
    <w:basedOn w:val="Standard"/>
    <w:rsid w:val="0041533F"/>
    <w:pPr>
      <w:ind w:left="284" w:hanging="284"/>
    </w:pPr>
    <w:rPr>
      <w:rFonts w:ascii="Calibri" w:hAnsi="Calibri"/>
      <w:sz w:val="20"/>
      <w:lang w:eastAsia="en-US"/>
    </w:rPr>
  </w:style>
  <w:style w:type="character" w:styleId="Funotenzeichen">
    <w:name w:val="footnote reference"/>
    <w:basedOn w:val="Absatz-Standardschriftart"/>
    <w:semiHidden/>
    <w:rPr>
      <w:rFonts w:ascii="Times New Roman" w:hAnsi="Times New Roman"/>
      <w:position w:val="0"/>
      <w:sz w:val="20"/>
      <w:vertAlign w:val="superscript"/>
    </w:rPr>
  </w:style>
  <w:style w:type="paragraph" w:customStyle="1" w:styleId="Standard1">
    <w:name w:val="Standard1"/>
    <w:basedOn w:val="Standard"/>
    <w:rsid w:val="0041533F"/>
    <w:pPr>
      <w:autoSpaceDE w:val="0"/>
      <w:autoSpaceDN w:val="0"/>
      <w:adjustRightInd w:val="0"/>
      <w:spacing w:after="180" w:line="360" w:lineRule="auto"/>
    </w:pPr>
    <w:rPr>
      <w:rFonts w:ascii="Calibri" w:hAnsi="Calibri" w:cs="Arial"/>
      <w:szCs w:val="24"/>
      <w:lang w:eastAsia="en-US"/>
    </w:rPr>
  </w:style>
  <w:style w:type="paragraph" w:customStyle="1" w:styleId="Absatz">
    <w:name w:val="Absatz"/>
    <w:basedOn w:val="Standard"/>
    <w:rsid w:val="0041533F"/>
    <w:pPr>
      <w:autoSpaceDE w:val="0"/>
      <w:autoSpaceDN w:val="0"/>
      <w:adjustRightInd w:val="0"/>
      <w:spacing w:after="180" w:line="360" w:lineRule="auto"/>
    </w:pPr>
    <w:rPr>
      <w:rFonts w:ascii="Calibri" w:hAnsi="Calibri" w:cs="Arial"/>
      <w:szCs w:val="24"/>
      <w:lang w:eastAsia="en-US"/>
    </w:rPr>
  </w:style>
  <w:style w:type="paragraph" w:customStyle="1" w:styleId="Absatz-Ende">
    <w:name w:val="Absatz-Ende"/>
    <w:basedOn w:val="Absatz"/>
    <w:rsid w:val="0041533F"/>
    <w:pPr>
      <w:spacing w:after="600"/>
    </w:pPr>
    <w:rPr>
      <w:rFonts w:cs="Times New Roman"/>
    </w:rPr>
  </w:style>
  <w:style w:type="paragraph" w:customStyle="1" w:styleId="Aufzhlung">
    <w:name w:val="Aufzählung"/>
    <w:basedOn w:val="Standard"/>
    <w:rsid w:val="0041533F"/>
    <w:pPr>
      <w:numPr>
        <w:numId w:val="5"/>
      </w:numPr>
      <w:spacing w:after="240" w:line="360" w:lineRule="auto"/>
    </w:pPr>
    <w:rPr>
      <w:rFonts w:ascii="Calibri" w:hAnsi="Calibri"/>
      <w:szCs w:val="24"/>
      <w:lang w:eastAsia="en-US"/>
    </w:rPr>
  </w:style>
  <w:style w:type="paragraph" w:customStyle="1" w:styleId="Abbildung">
    <w:name w:val="Abbildung"/>
    <w:basedOn w:val="Absatz-Ende"/>
    <w:rsid w:val="0041533F"/>
    <w:pPr>
      <w:spacing w:after="360"/>
    </w:pPr>
  </w:style>
  <w:style w:type="paragraph" w:customStyle="1" w:styleId="Pa2">
    <w:name w:val="Pa2"/>
    <w:basedOn w:val="Standard"/>
    <w:next w:val="Standard"/>
    <w:rsid w:val="0041533F"/>
    <w:pPr>
      <w:autoSpaceDE w:val="0"/>
      <w:autoSpaceDN w:val="0"/>
      <w:adjustRightInd w:val="0"/>
      <w:ind w:left="181" w:hanging="181"/>
    </w:pPr>
    <w:rPr>
      <w:rFonts w:ascii="Calibri" w:hAnsi="Calibri"/>
      <w:szCs w:val="24"/>
      <w:lang w:eastAsia="en-US"/>
    </w:rPr>
  </w:style>
  <w:style w:type="paragraph" w:styleId="Textkrper-Zeileneinzug">
    <w:name w:val="Body Text Indent"/>
    <w:basedOn w:val="Standard"/>
    <w:rsid w:val="00666CFD"/>
    <w:pPr>
      <w:ind w:left="1985" w:hanging="1985"/>
    </w:pPr>
  </w:style>
  <w:style w:type="character" w:styleId="Platzhaltertext">
    <w:name w:val="Placeholder Text"/>
    <w:basedOn w:val="Absatz-Standardschriftart"/>
    <w:uiPriority w:val="99"/>
    <w:semiHidden/>
    <w:rsid w:val="000675D9"/>
    <w:rPr>
      <w:color w:val="808080"/>
    </w:rPr>
  </w:style>
  <w:style w:type="table" w:styleId="Tabellenraster">
    <w:name w:val="Table Grid"/>
    <w:basedOn w:val="NormaleTabelle"/>
    <w:rsid w:val="00557D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064D9"/>
    <w:rPr>
      <w:color w:val="0000FF"/>
      <w:u w:val="single"/>
    </w:rPr>
  </w:style>
  <w:style w:type="character" w:styleId="Kommentarzeichen">
    <w:name w:val="annotation reference"/>
    <w:basedOn w:val="Absatz-Standardschriftart"/>
    <w:rsid w:val="0074577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45774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745774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4577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457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qis.server.uni-frankfurt.de/qisserver/rds?state=verpublish&amp;status=init&amp;vmfile=no&amp;moduleCall=webInfo&amp;publishConfFile=webInfoPerson&amp;publishSubDir=personal&amp;keep=y&amp;purge=y&amp;personal.pid=2698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qis.server.uni-frankfurt.de/qisserver/rds?state=verpublish&amp;status=init&amp;vmfile=no&amp;publishid=354848&amp;moduleCall=webInfo&amp;publishConfFile=webInfo&amp;publishSubDir=veranstaltu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qis.server.uni-frankfurt.de/qisserver/rds?state=verpublish&amp;status=init&amp;vmfile=no&amp;moduleCall=webInfo&amp;publishConfFile=webInfoPerson&amp;publishSubDir=personal&amp;keep=y&amp;purge=y&amp;personal.pid=2698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qis.server.uni-frankfurt.de/qisserver/rds?state=verpublish&amp;status=init&amp;vmfile=no&amp;publishid=354848&amp;moduleCall=webInfo&amp;publishConfFile=webInfo&amp;publishSubDir=veranstaltu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qis.server.uni-frankfurt.de/qisserver/rds?state=verpublish&amp;status=init&amp;vmfile=no&amp;publishid=351372&amp;moduleCall=webInfo&amp;publishConfFile=webInfo&amp;publishSubDir=veranstaltun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uetz\Desktop\Studienbuch_B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26E03-778C-435C-BB78-B795516DA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Studienbuch_BA</Template>
  <TotalTime>0</TotalTime>
  <Pages>2</Pages>
  <Words>481</Words>
  <Characters>4351</Characters>
  <Application>Microsoft Office Word</Application>
  <DocSecurity>0</DocSecurity>
  <Lines>36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PNR</vt:lpstr>
    </vt:vector>
  </TitlesOfParts>
  <Company>Erziehungswissenschaften</Company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PNR</dc:title>
  <dc:subject/>
  <dc:creator>schuetz</dc:creator>
  <cp:keywords/>
  <dc:description/>
  <cp:lastModifiedBy>Kirstin Grönitz</cp:lastModifiedBy>
  <cp:revision>2</cp:revision>
  <cp:lastPrinted>2011-02-23T12:24:00Z</cp:lastPrinted>
  <dcterms:created xsi:type="dcterms:W3CDTF">2024-02-01T15:22:00Z</dcterms:created>
  <dcterms:modified xsi:type="dcterms:W3CDTF">2024-02-01T15:22:00Z</dcterms:modified>
</cp:coreProperties>
</file>