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74F9" w:rsidRPr="000F5DC8" w:rsidRDefault="00E374F9" w:rsidP="00E374F9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  <w:r w:rsidRPr="000F5DC8">
        <w:rPr>
          <w:rFonts w:ascii="Arial" w:hAnsi="Arial" w:cs="Arial"/>
          <w:b/>
          <w:sz w:val="28"/>
          <w:szCs w:val="28"/>
        </w:rPr>
        <w:t xml:space="preserve">Studienbuch Bachelor Hauptfach </w:t>
      </w:r>
    </w:p>
    <w:p w:rsidR="00E374F9" w:rsidRDefault="00E374F9" w:rsidP="00E374F9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Prüfungsordnung 2015</w:t>
      </w:r>
    </w:p>
    <w:p w:rsidR="00126ED3" w:rsidRPr="00336FD1" w:rsidRDefault="00126ED3" w:rsidP="00E374F9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</w:p>
    <w:p w:rsidR="00A80140" w:rsidRPr="00B61125" w:rsidRDefault="00A80140" w:rsidP="00A80140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  <w:r w:rsidRPr="00B61125">
        <w:rPr>
          <w:rFonts w:ascii="Arial" w:hAnsi="Arial" w:cs="Arial"/>
          <w:b/>
          <w:sz w:val="18"/>
          <w:szCs w:val="18"/>
        </w:rPr>
        <w:t xml:space="preserve">Name: </w:t>
      </w:r>
    </w:p>
    <w:p w:rsidR="00A80140" w:rsidRDefault="00A80140" w:rsidP="00A80140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  <w:proofErr w:type="spellStart"/>
      <w:r w:rsidRPr="00B61125">
        <w:rPr>
          <w:rFonts w:ascii="Arial" w:hAnsi="Arial" w:cs="Arial"/>
          <w:b/>
          <w:sz w:val="18"/>
          <w:szCs w:val="18"/>
        </w:rPr>
        <w:t>Matrikelnr</w:t>
      </w:r>
      <w:proofErr w:type="spellEnd"/>
      <w:r w:rsidRPr="00B61125">
        <w:rPr>
          <w:rFonts w:ascii="Arial" w:hAnsi="Arial" w:cs="Arial"/>
          <w:b/>
          <w:sz w:val="18"/>
          <w:szCs w:val="18"/>
        </w:rPr>
        <w:t>.</w:t>
      </w:r>
      <w:r w:rsidR="009B46EA">
        <w:rPr>
          <w:rFonts w:ascii="Arial" w:hAnsi="Arial" w:cs="Arial"/>
          <w:b/>
          <w:sz w:val="18"/>
          <w:szCs w:val="18"/>
        </w:rPr>
        <w:t>:</w:t>
      </w:r>
    </w:p>
    <w:tbl>
      <w:tblPr>
        <w:tblW w:w="1460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3"/>
        <w:gridCol w:w="5103"/>
        <w:gridCol w:w="645"/>
        <w:gridCol w:w="631"/>
        <w:gridCol w:w="4387"/>
        <w:gridCol w:w="1559"/>
        <w:gridCol w:w="510"/>
        <w:gridCol w:w="426"/>
      </w:tblGrid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Modul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7331DC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Modulbezeichnung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Sem</w:t>
            </w: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Jahr</w:t>
            </w:r>
            <w:proofErr w:type="spellEnd"/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Titel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der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</w:t>
            </w: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Veranstaltung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Lehrende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/r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Art*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E9C" w:rsidRPr="00B61125" w:rsidRDefault="000E4E9C" w:rsidP="00C95E3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CP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Einführung in die Erziehungswissenschaft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4C4F27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</w:p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  <w:r w:rsidR="004C4F27">
              <w:rPr>
                <w:rFonts w:ascii="Arial" w:hAnsi="Arial" w:cs="Arial"/>
                <w:i/>
                <w:sz w:val="18"/>
                <w:szCs w:val="18"/>
              </w:rPr>
              <w:t>+MP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Einführung in die Erziehungswissenschaft</w:t>
            </w:r>
            <w:r w:rsidR="00D62D6B">
              <w:rPr>
                <w:rFonts w:ascii="Arial" w:hAnsi="Arial" w:cs="Arial"/>
                <w:sz w:val="18"/>
                <w:szCs w:val="18"/>
              </w:rPr>
              <w:t xml:space="preserve"> (Klausur)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020351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MP</w:t>
            </w:r>
          </w:p>
        </w:tc>
        <w:tc>
          <w:tcPr>
            <w:tcW w:w="426" w:type="dxa"/>
            <w:vAlign w:val="center"/>
          </w:tcPr>
          <w:p w:rsidR="000E4E9C" w:rsidRPr="00B61125" w:rsidRDefault="00077140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4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="00F1237D" w:rsidRPr="00F1237D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="00F1237D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F1237D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Einführung in die </w:t>
            </w:r>
            <w:r w:rsidR="00F1237D">
              <w:rPr>
                <w:rFonts w:ascii="Arial" w:hAnsi="Arial" w:cs="Arial"/>
                <w:sz w:val="18"/>
                <w:szCs w:val="18"/>
              </w:rPr>
              <w:t>Pädagogik der Lebensalter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="00077140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0771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Einführung in die </w:t>
            </w:r>
            <w:r w:rsidR="00077140">
              <w:rPr>
                <w:rFonts w:ascii="Arial" w:hAnsi="Arial" w:cs="Arial"/>
                <w:sz w:val="18"/>
                <w:szCs w:val="18"/>
              </w:rPr>
              <w:t>Erziehungswissenschaft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0771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Einführung in </w:t>
            </w:r>
            <w:r w:rsidR="00077140">
              <w:rPr>
                <w:rFonts w:ascii="Arial" w:hAnsi="Arial" w:cs="Arial"/>
                <w:sz w:val="18"/>
                <w:szCs w:val="18"/>
              </w:rPr>
              <w:t>das wissenschaftliche Arbeiten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EW-BA 2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77140" w:rsidP="000771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Geschichte und Theorien der Erziehungswissenschaft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0E4E9C" w:rsidRPr="00677EA2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EW-BA 2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V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0771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Geschichte </w:t>
            </w:r>
            <w:r w:rsidR="00077140">
              <w:rPr>
                <w:rFonts w:ascii="Arial" w:hAnsi="Arial" w:cs="Arial"/>
                <w:sz w:val="18"/>
                <w:szCs w:val="18"/>
              </w:rPr>
              <w:t>und Theorien der</w:t>
            </w:r>
            <w:r w:rsidRPr="007331DC">
              <w:rPr>
                <w:rFonts w:ascii="Arial" w:hAnsi="Arial" w:cs="Arial"/>
                <w:sz w:val="18"/>
                <w:szCs w:val="18"/>
              </w:rPr>
              <w:t xml:space="preserve"> Bildung und Erziehung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0E4E9C" w:rsidRPr="00B031AF" w:rsidRDefault="000E4E9C" w:rsidP="000771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EW-BA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2</w:t>
            </w:r>
            <w:r w:rsidR="00077140">
              <w:rPr>
                <w:rFonts w:ascii="Arial" w:hAnsi="Arial" w:cs="Arial"/>
                <w:i/>
                <w:sz w:val="18"/>
                <w:szCs w:val="18"/>
                <w:lang w:val="it-IT"/>
              </w:rPr>
              <w:t>Ü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</w:t>
            </w:r>
            <w:r w:rsidR="00077140"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 xml:space="preserve"> Geschichte der Bildung und Erziehung</w:t>
            </w:r>
            <w:r w:rsidR="003C5AD2">
              <w:rPr>
                <w:rFonts w:ascii="Arial" w:hAnsi="Arial" w:cs="Arial"/>
                <w:sz w:val="18"/>
                <w:szCs w:val="18"/>
              </w:rPr>
              <w:t xml:space="preserve"> mit Referat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77140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077140" w:rsidRDefault="00077140" w:rsidP="000771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 xml:space="preserve">EW-BA 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 xml:space="preserve">2S 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77140" w:rsidRDefault="00077140" w:rsidP="004C3DF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 Theorien der Bildung und Erziehung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77140" w:rsidRPr="00B61125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77140" w:rsidRPr="00B61125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77140" w:rsidRPr="00B61125" w:rsidRDefault="00077140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77140" w:rsidRPr="00B61125" w:rsidRDefault="00077140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77140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77140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0E4E9C" w:rsidRPr="00077140" w:rsidRDefault="000E4E9C" w:rsidP="007C4F9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EW-BA 2</w:t>
            </w:r>
            <w:r w:rsidR="00077140">
              <w:rPr>
                <w:rFonts w:ascii="Arial" w:hAnsi="Arial" w:cs="Arial"/>
                <w:i/>
                <w:sz w:val="18"/>
                <w:szCs w:val="18"/>
                <w:lang w:val="it-IT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77140" w:rsidP="00CE119D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</w:t>
            </w:r>
            <w:r w:rsidR="005946D7">
              <w:rPr>
                <w:rFonts w:ascii="Arial" w:hAnsi="Arial" w:cs="Arial"/>
                <w:sz w:val="18"/>
                <w:szCs w:val="18"/>
              </w:rPr>
              <w:t xml:space="preserve"> in der Vorlesung oder</w:t>
            </w:r>
            <w:r w:rsidR="00CE119D">
              <w:rPr>
                <w:rFonts w:ascii="Arial" w:hAnsi="Arial" w:cs="Arial"/>
                <w:sz w:val="18"/>
                <w:szCs w:val="18"/>
              </w:rPr>
              <w:t xml:space="preserve"> in der Übung/ im Seminar</w:t>
            </w:r>
            <w:r>
              <w:rPr>
                <w:rFonts w:ascii="Arial" w:hAnsi="Arial" w:cs="Arial"/>
                <w:sz w:val="18"/>
                <w:szCs w:val="18"/>
              </w:rPr>
              <w:t xml:space="preserve"> (Klausur oder Referat mit Ausarbeitung)</w:t>
            </w:r>
            <w:r w:rsidR="004C3DFF">
              <w:rPr>
                <w:rFonts w:ascii="Arial" w:hAnsi="Arial" w:cs="Arial"/>
                <w:sz w:val="18"/>
                <w:szCs w:val="18"/>
              </w:rPr>
              <w:t xml:space="preserve"> inkl. 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5D1C86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64097D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8264DA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7714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3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536570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Bezugswissenschaften für Bildung und Erziehung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3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  <w:r w:rsidR="00536570">
              <w:rPr>
                <w:rFonts w:ascii="Arial" w:hAnsi="Arial" w:cs="Arial"/>
                <w:i/>
                <w:sz w:val="18"/>
                <w:szCs w:val="18"/>
              </w:rPr>
              <w:t>+Ü</w:t>
            </w:r>
          </w:p>
        </w:tc>
        <w:tc>
          <w:tcPr>
            <w:tcW w:w="5103" w:type="dxa"/>
            <w:vAlign w:val="center"/>
          </w:tcPr>
          <w:p w:rsidR="000E4E9C" w:rsidRPr="007331DC" w:rsidRDefault="00536570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Einführung in die Psychologie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3</w:t>
            </w:r>
            <w:r w:rsidR="00536570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536570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Einführung in die Soziologie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53657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536570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FD163F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FD163F" w:rsidRPr="00B61125" w:rsidRDefault="00FD163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3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FD163F" w:rsidRDefault="00FD163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FD163F" w:rsidRPr="00B61125" w:rsidRDefault="00FD163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FD163F" w:rsidRPr="00B61125" w:rsidRDefault="00FD163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FD163F" w:rsidRPr="00B61125" w:rsidRDefault="00FD163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D163F" w:rsidRPr="00B61125" w:rsidRDefault="00FD163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FD163F" w:rsidRDefault="00FD163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FD163F" w:rsidRDefault="00FD163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4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4C3DFF" w:rsidP="004C3DF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Professionelles Handeln in pädagogischen </w:t>
            </w:r>
            <w:r w:rsidR="000E4E9C" w:rsidRPr="007331DC">
              <w:rPr>
                <w:rFonts w:ascii="Arial" w:hAnsi="Arial" w:cs="Arial"/>
                <w:b/>
                <w:sz w:val="18"/>
                <w:szCs w:val="18"/>
              </w:rPr>
              <w:t>Institutionen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 xml:space="preserve">EW-BA </w:t>
            </w:r>
            <w:r w:rsidRPr="004C3DFF">
              <w:rPr>
                <w:rFonts w:ascii="Arial" w:hAnsi="Arial" w:cs="Arial"/>
                <w:i/>
                <w:sz w:val="18"/>
                <w:szCs w:val="18"/>
              </w:rPr>
              <w:t>4</w:t>
            </w:r>
            <w:r w:rsidR="004C3DFF">
              <w:rPr>
                <w:rFonts w:ascii="Arial" w:hAnsi="Arial" w:cs="Arial"/>
                <w:i/>
                <w:sz w:val="18"/>
                <w:szCs w:val="18"/>
              </w:rPr>
              <w:t>R</w:t>
            </w:r>
            <w:r w:rsidRPr="004C3DFF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0E4E9C" w:rsidRPr="007331DC" w:rsidRDefault="004C3DF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Professionelles Handeln in pädagogischen Berufsfelder und Institutionen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4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Seminar zu ausgewählten pädagogischen Handlungsfel</w:t>
            </w:r>
            <w:r>
              <w:rPr>
                <w:rFonts w:ascii="Arial" w:hAnsi="Arial" w:cs="Arial"/>
                <w:sz w:val="18"/>
                <w:szCs w:val="18"/>
              </w:rPr>
              <w:t>dern I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4</w:t>
            </w:r>
            <w:r w:rsidR="004C3DFF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0E4E9C" w:rsidRPr="007331DC" w:rsidRDefault="000E4E9C" w:rsidP="004C3DF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 xml:space="preserve">Seminar zu ausgewählten pädagogischen Handlungsfeldern </w:t>
            </w:r>
            <w:r>
              <w:rPr>
                <w:rFonts w:ascii="Arial" w:hAnsi="Arial" w:cs="Arial"/>
                <w:sz w:val="18"/>
                <w:szCs w:val="18"/>
              </w:rPr>
              <w:t>II</w:t>
            </w:r>
            <w:r w:rsidR="004C3DF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E16DF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0E4E9C" w:rsidRPr="00B61125" w:rsidRDefault="004C3DFF" w:rsidP="004C3DFF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0E4E9C" w:rsidRPr="00B61125" w:rsidRDefault="004C3DF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4C3DFF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4C3DFF" w:rsidRPr="004C3DFF" w:rsidRDefault="004C3DFF" w:rsidP="007C4F9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4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4C3DFF" w:rsidRPr="007331DC" w:rsidRDefault="004C3DFF" w:rsidP="009208E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einem der Seminare (Referat mit Ausarbeitung)</w:t>
            </w:r>
            <w:r w:rsidR="003E46DA">
              <w:rPr>
                <w:rFonts w:ascii="Arial" w:hAnsi="Arial" w:cs="Arial"/>
                <w:sz w:val="18"/>
                <w:szCs w:val="18"/>
              </w:rPr>
              <w:t xml:space="preserve"> inkl. 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4C3DFF" w:rsidRPr="00B61125" w:rsidRDefault="004C3DFF" w:rsidP="00CE16DF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4C3DFF" w:rsidRPr="00B61125" w:rsidRDefault="004C3DF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4C3DFF" w:rsidRPr="00B61125" w:rsidRDefault="004C3DF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4C3DFF" w:rsidRPr="00B61125" w:rsidRDefault="004C3DFF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4C3DFF" w:rsidRDefault="004C3DF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8264DA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4C3DFF" w:rsidRDefault="004C3DFF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5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0E4E9C" w:rsidRPr="007331DC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Umgang mit Differenz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0E4E9C" w:rsidRPr="00B61125" w:rsidRDefault="000E4E9C" w:rsidP="00F03A1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5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Umgang mit Differenz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5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Themenfelder der Differenz- bzw. Heterogenitätsthematik I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5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Themenfelder der Differenz- bzw. Heterogenitätsthematik II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5E543E">
            <w:pPr>
              <w:pStyle w:val="Textkrper-Zeileneinzug"/>
              <w:ind w:left="0" w:firstLine="0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0E4E9C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0E4E9C" w:rsidRPr="003E46DA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lastRenderedPageBreak/>
              <w:t>EW-BA 5</w:t>
            </w:r>
            <w:r w:rsidR="003E46DA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0E4E9C" w:rsidRPr="007331DC" w:rsidRDefault="000E4E9C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Themenfelder der Differenz- bzw. Heterogenitätsthematik</w:t>
            </w:r>
            <w:r>
              <w:rPr>
                <w:rFonts w:ascii="Arial" w:hAnsi="Arial" w:cs="Arial"/>
                <w:sz w:val="18"/>
                <w:szCs w:val="18"/>
              </w:rPr>
              <w:t xml:space="preserve"> III </w:t>
            </w:r>
          </w:p>
        </w:tc>
        <w:tc>
          <w:tcPr>
            <w:tcW w:w="645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0E4E9C" w:rsidRPr="00B61125" w:rsidRDefault="000E4E9C" w:rsidP="00CD48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0E4E9C" w:rsidRPr="00B61125" w:rsidRDefault="003E46DA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0E4E9C" w:rsidRPr="00B61125" w:rsidRDefault="003E46DA" w:rsidP="00CD48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EW-BA 5 </w:t>
            </w:r>
            <w:r w:rsidRPr="00C627A3"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vAlign w:val="center"/>
          </w:tcPr>
          <w:p w:rsidR="003E46DA" w:rsidRPr="007331DC" w:rsidRDefault="003E46DA" w:rsidP="009208E4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Modulprüfung in einem der Seminare (mündliche Prüfung) 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vAlign w:val="center"/>
          </w:tcPr>
          <w:p w:rsidR="003E46DA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6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Empirische Forschungsmethoden I Grundlagen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8264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8264DA" w:rsidRPr="00677EA2" w:rsidRDefault="008264DA" w:rsidP="00CD09A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6</w:t>
            </w:r>
            <w:r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8264DA" w:rsidRDefault="008264DA" w:rsidP="00CD09A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Methoden der empirischen Sozialforschung</w:t>
            </w:r>
          </w:p>
        </w:tc>
        <w:tc>
          <w:tcPr>
            <w:tcW w:w="645" w:type="dxa"/>
            <w:vAlign w:val="center"/>
          </w:tcPr>
          <w:p w:rsidR="008264DA" w:rsidRPr="00B61125" w:rsidRDefault="008264DA" w:rsidP="00CD09A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8264DA" w:rsidRPr="00B61125" w:rsidRDefault="008264DA" w:rsidP="00CD09A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8264DA" w:rsidRPr="00B61125" w:rsidRDefault="008264DA" w:rsidP="00CD09A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8264DA" w:rsidRPr="00B61125" w:rsidRDefault="008264DA" w:rsidP="00CD09A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8264DA" w:rsidRDefault="008264DA" w:rsidP="00CD09A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8264DA" w:rsidRDefault="008264DA" w:rsidP="00CD09A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6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Quantitative Verfahren I</w:t>
            </w:r>
            <w:r>
              <w:rPr>
                <w:rFonts w:ascii="Arial" w:hAnsi="Arial" w:cs="Arial"/>
                <w:sz w:val="18"/>
                <w:szCs w:val="18"/>
              </w:rPr>
              <w:t xml:space="preserve"> (Statistik)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8264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6</w:t>
            </w:r>
            <w:r w:rsidR="008264DA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E46DA" w:rsidRPr="007331DC" w:rsidRDefault="003E46DA" w:rsidP="008264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Qualitative Verfahren I (Dokumentenanalyse</w:t>
            </w:r>
            <w:r w:rsidR="008264DA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E46DA" w:rsidRPr="00B61125" w:rsidRDefault="008264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E46DA" w:rsidRPr="00B61125" w:rsidRDefault="008264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8264DA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8264DA" w:rsidRPr="00B61125" w:rsidRDefault="003151E7" w:rsidP="00D4290C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</w:t>
            </w:r>
            <w:r w:rsidR="008264DA">
              <w:rPr>
                <w:rFonts w:ascii="Arial" w:hAnsi="Arial" w:cs="Arial"/>
                <w:sz w:val="18"/>
                <w:szCs w:val="18"/>
              </w:rPr>
              <w:t>BA 6</w:t>
            </w:r>
            <w:r w:rsidR="008264DA" w:rsidRPr="00D4290C"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8264DA" w:rsidRDefault="00AE1687" w:rsidP="008264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(quantitativ oder qualitativ)</w:t>
            </w:r>
            <w:r w:rsidR="009208E4">
              <w:rPr>
                <w:rFonts w:ascii="Arial" w:hAnsi="Arial" w:cs="Arial"/>
                <w:sz w:val="18"/>
                <w:szCs w:val="18"/>
              </w:rPr>
              <w:t xml:space="preserve"> in einem der Seminare</w:t>
            </w:r>
            <w:r>
              <w:rPr>
                <w:rFonts w:ascii="Arial" w:hAnsi="Arial" w:cs="Arial"/>
                <w:sz w:val="18"/>
                <w:szCs w:val="18"/>
              </w:rPr>
              <w:t xml:space="preserve"> (Referat mit Ausarbeitung oder Klausur)</w:t>
            </w:r>
            <w:r w:rsidR="00AA0182">
              <w:rPr>
                <w:rFonts w:ascii="Arial" w:hAnsi="Arial" w:cs="Arial"/>
                <w:sz w:val="18"/>
                <w:szCs w:val="18"/>
              </w:rPr>
              <w:t xml:space="preserve"> inkl. 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8264DA" w:rsidRPr="00B61125" w:rsidRDefault="008264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8264DA" w:rsidRPr="00B61125" w:rsidRDefault="008264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8264DA" w:rsidRPr="00B61125" w:rsidRDefault="008264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264DA" w:rsidRPr="00B61125" w:rsidRDefault="008264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8264DA" w:rsidRDefault="00AE1687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MP+SS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8264DA" w:rsidRDefault="00AE1687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4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7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Empirische Forschungsmethoden II Vertiefung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7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Quantitative Verfahren II</w:t>
            </w:r>
            <w:r w:rsidR="00C627A3">
              <w:rPr>
                <w:rFonts w:ascii="Arial" w:hAnsi="Arial" w:cs="Arial"/>
                <w:sz w:val="18"/>
                <w:szCs w:val="18"/>
              </w:rPr>
              <w:t xml:space="preserve"> (Vertiefung/Anwendung)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7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Qualitative Verfahren II</w:t>
            </w:r>
            <w:r w:rsidR="00C627A3">
              <w:rPr>
                <w:rFonts w:ascii="Arial" w:hAnsi="Arial" w:cs="Arial"/>
                <w:sz w:val="18"/>
                <w:szCs w:val="18"/>
              </w:rPr>
              <w:t xml:space="preserve"> (Vertiefung/Anwendung)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C627A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7</w:t>
            </w:r>
            <w:r w:rsidR="00C627A3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E46DA" w:rsidRDefault="00C627A3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Schlüsselqualifikationen</w:t>
            </w:r>
            <w:r w:rsidR="003E46D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E46DA" w:rsidRDefault="00C627A3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E46DA" w:rsidRDefault="00C627A3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C627A3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C627A3" w:rsidRPr="00C627A3" w:rsidRDefault="00C627A3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7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C627A3" w:rsidRDefault="00C627A3" w:rsidP="006A12FC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</w:t>
            </w:r>
            <w:r w:rsidR="009C743C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(quantitativ oder qualitativ) </w:t>
            </w:r>
            <w:r w:rsidR="006A12FC">
              <w:rPr>
                <w:rFonts w:ascii="Arial" w:hAnsi="Arial" w:cs="Arial"/>
                <w:sz w:val="18"/>
                <w:szCs w:val="18"/>
              </w:rPr>
              <w:t xml:space="preserve">in einem der Seminare </w:t>
            </w:r>
            <w:r>
              <w:rPr>
                <w:rFonts w:ascii="Arial" w:hAnsi="Arial" w:cs="Arial"/>
                <w:sz w:val="18"/>
                <w:szCs w:val="18"/>
              </w:rPr>
              <w:t>(Referat mit Ausarbeitung</w:t>
            </w:r>
            <w:r w:rsidR="00FD0673">
              <w:rPr>
                <w:rFonts w:ascii="Arial" w:hAnsi="Arial" w:cs="Arial"/>
                <w:sz w:val="18"/>
                <w:szCs w:val="18"/>
              </w:rPr>
              <w:t>, Forschungsbericht</w:t>
            </w:r>
            <w:r>
              <w:rPr>
                <w:rFonts w:ascii="Arial" w:hAnsi="Arial" w:cs="Arial"/>
                <w:sz w:val="18"/>
                <w:szCs w:val="18"/>
              </w:rPr>
              <w:t xml:space="preserve"> oder Klausur)</w:t>
            </w:r>
            <w:bookmarkStart w:id="0" w:name="_GoBack"/>
            <w:bookmarkEnd w:id="0"/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C627A3" w:rsidRPr="00B61125" w:rsidRDefault="00C627A3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C627A3" w:rsidRPr="00B61125" w:rsidRDefault="00C627A3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C627A3" w:rsidRPr="00B61125" w:rsidRDefault="00C627A3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C627A3" w:rsidRPr="00B61125" w:rsidRDefault="00C627A3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C627A3" w:rsidRDefault="00C627A3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C627A3" w:rsidRDefault="00C627A3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485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8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E46DA" w:rsidRPr="00746498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Berufsfeldbezogene Studien I („Pädagogik der Lebensalter“)</w:t>
            </w:r>
            <w:r w:rsidRPr="00557DE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57DE5">
              <w:rPr>
                <w:rFonts w:ascii="Arial" w:hAnsi="Arial" w:cs="Arial"/>
                <w:b/>
                <w:sz w:val="28"/>
                <w:szCs w:val="28"/>
              </w:rPr>
              <w:t>□</w:t>
            </w:r>
            <w:r>
              <w:rPr>
                <w:rFonts w:ascii="Arial" w:hAnsi="Arial" w:cs="Arial"/>
                <w:i/>
                <w:sz w:val="18"/>
                <w:szCs w:val="18"/>
              </w:rPr>
              <w:t>Kindheit</w:t>
            </w:r>
            <w:r w:rsidRPr="00557DE5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57DE5">
              <w:rPr>
                <w:rFonts w:ascii="Arial" w:hAnsi="Arial" w:cs="Arial"/>
                <w:b/>
                <w:i/>
                <w:sz w:val="28"/>
                <w:szCs w:val="28"/>
              </w:rPr>
              <w:t>□</w:t>
            </w:r>
            <w:r>
              <w:rPr>
                <w:rFonts w:ascii="Arial" w:hAnsi="Arial" w:cs="Arial"/>
                <w:i/>
                <w:sz w:val="18"/>
                <w:szCs w:val="18"/>
              </w:rPr>
              <w:t>Jugend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557DE5">
              <w:rPr>
                <w:rFonts w:ascii="Arial" w:hAnsi="Arial" w:cs="Arial"/>
                <w:i/>
                <w:sz w:val="28"/>
                <w:szCs w:val="28"/>
              </w:rPr>
              <w:t>□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Erwachsene 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072051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8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E46DA" w:rsidRPr="007331DC" w:rsidRDefault="00746498" w:rsidP="0074649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(Einführung)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E46DA" w:rsidRPr="00B61125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746498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746498" w:rsidRDefault="00746498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8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746498" w:rsidRDefault="00746498" w:rsidP="0074649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(Einführung)</w:t>
            </w:r>
          </w:p>
        </w:tc>
        <w:tc>
          <w:tcPr>
            <w:tcW w:w="645" w:type="dxa"/>
            <w:vAlign w:val="center"/>
          </w:tcPr>
          <w:p w:rsidR="00746498" w:rsidRPr="00B61125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746498" w:rsidRPr="00B61125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746498" w:rsidRPr="00B61125" w:rsidRDefault="00746498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746498" w:rsidRPr="00B61125" w:rsidRDefault="00746498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746498" w:rsidRPr="00B61125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746498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8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E46DA" w:rsidRPr="007331DC" w:rsidRDefault="00746498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(Vertiefung)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74649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8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vAlign w:val="center"/>
          </w:tcPr>
          <w:p w:rsidR="003E46DA" w:rsidRPr="007331DC" w:rsidRDefault="00746498" w:rsidP="00746498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Modulprüfung </w:t>
            </w:r>
            <w:r w:rsidR="003B29D4">
              <w:rPr>
                <w:rFonts w:ascii="Arial" w:hAnsi="Arial" w:cs="Arial"/>
                <w:sz w:val="18"/>
                <w:szCs w:val="18"/>
              </w:rPr>
              <w:t xml:space="preserve">in einem der Seminare </w:t>
            </w:r>
            <w:r>
              <w:rPr>
                <w:rFonts w:ascii="Arial" w:hAnsi="Arial" w:cs="Arial"/>
                <w:sz w:val="18"/>
                <w:szCs w:val="18"/>
              </w:rPr>
              <w:t>(Feldstudie, Projektarbeit oder Literaturarbeit) inkl. Selbststudium zur Vertiefung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746498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vAlign w:val="center"/>
          </w:tcPr>
          <w:p w:rsidR="003E46DA" w:rsidRPr="00B61125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9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E46DA" w:rsidRPr="00746498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Berufsfeldbezogene Studien II („Pädagogik der Lebensalter“)</w:t>
            </w:r>
            <w:r w:rsidRPr="00557DE5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57DE5">
              <w:rPr>
                <w:rFonts w:ascii="Arial" w:hAnsi="Arial" w:cs="Arial"/>
                <w:b/>
                <w:sz w:val="28"/>
                <w:szCs w:val="28"/>
              </w:rPr>
              <w:t>□</w:t>
            </w:r>
            <w:r>
              <w:rPr>
                <w:rFonts w:ascii="Arial" w:hAnsi="Arial" w:cs="Arial"/>
                <w:i/>
                <w:sz w:val="18"/>
                <w:szCs w:val="18"/>
              </w:rPr>
              <w:t>Kindheit</w:t>
            </w:r>
            <w:r w:rsidRPr="00557DE5">
              <w:rPr>
                <w:rFonts w:ascii="Arial" w:hAnsi="Arial" w:cs="Arial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Pr="00557DE5">
              <w:rPr>
                <w:rFonts w:ascii="Arial" w:hAnsi="Arial" w:cs="Arial"/>
                <w:b/>
                <w:i/>
                <w:sz w:val="28"/>
                <w:szCs w:val="28"/>
              </w:rPr>
              <w:t>□</w:t>
            </w:r>
            <w:r>
              <w:rPr>
                <w:rFonts w:ascii="Arial" w:hAnsi="Arial" w:cs="Arial"/>
                <w:i/>
                <w:sz w:val="18"/>
                <w:szCs w:val="18"/>
              </w:rPr>
              <w:t>Jugend</w:t>
            </w:r>
            <w:r>
              <w:rPr>
                <w:rFonts w:ascii="Arial" w:hAnsi="Arial" w:cs="Arial"/>
                <w:sz w:val="18"/>
                <w:szCs w:val="18"/>
              </w:rPr>
              <w:t xml:space="preserve">     </w:t>
            </w:r>
            <w:r w:rsidRPr="00557DE5">
              <w:rPr>
                <w:rFonts w:ascii="Arial" w:hAnsi="Arial" w:cs="Arial"/>
                <w:i/>
                <w:sz w:val="28"/>
                <w:szCs w:val="28"/>
              </w:rPr>
              <w:t>□</w:t>
            </w:r>
            <w:r>
              <w:rPr>
                <w:rFonts w:ascii="Arial" w:hAnsi="Arial" w:cs="Arial"/>
                <w:i/>
                <w:sz w:val="18"/>
                <w:szCs w:val="18"/>
              </w:rPr>
              <w:t>Erwachsene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9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E46DA" w:rsidRPr="007331DC" w:rsidRDefault="00746498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(Einführung oder Vertiefung)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E46DA" w:rsidRPr="00B61125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9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E46DA" w:rsidRPr="007331DC" w:rsidRDefault="00746498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(Einführung oder Vertiefung)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746498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746498" w:rsidRPr="00746498" w:rsidRDefault="00746498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9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746498" w:rsidRDefault="00746498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Lebensalter (Vertiefung)</w:t>
            </w:r>
          </w:p>
        </w:tc>
        <w:tc>
          <w:tcPr>
            <w:tcW w:w="645" w:type="dxa"/>
            <w:vAlign w:val="center"/>
          </w:tcPr>
          <w:p w:rsidR="00746498" w:rsidRPr="00B61125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746498" w:rsidRPr="00B61125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746498" w:rsidRPr="00B61125" w:rsidRDefault="00746498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746498" w:rsidRPr="00B61125" w:rsidRDefault="00746498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746498" w:rsidRPr="00B61125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746498" w:rsidRPr="00B61125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9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vAlign w:val="center"/>
          </w:tcPr>
          <w:p w:rsidR="003E46DA" w:rsidRPr="007331DC" w:rsidRDefault="00746498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Modulprüfung </w:t>
            </w:r>
            <w:r w:rsidR="003B29D4">
              <w:rPr>
                <w:rFonts w:ascii="Arial" w:hAnsi="Arial" w:cs="Arial"/>
                <w:sz w:val="18"/>
                <w:szCs w:val="18"/>
              </w:rPr>
              <w:t xml:space="preserve">in einem der Seminare </w:t>
            </w:r>
            <w:r>
              <w:rPr>
                <w:rFonts w:ascii="Arial" w:hAnsi="Arial" w:cs="Arial"/>
                <w:sz w:val="18"/>
                <w:szCs w:val="18"/>
              </w:rPr>
              <w:t>(Feldstudie, Projektarbeit oder Literaturarbeit) inkl. Selbststudium zur Vertiefung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  <w:r w:rsidR="00746498">
              <w:rPr>
                <w:rFonts w:ascii="Arial" w:hAnsi="Arial" w:cs="Arial"/>
                <w:sz w:val="18"/>
                <w:szCs w:val="18"/>
              </w:rPr>
              <w:t>+SS</w:t>
            </w:r>
          </w:p>
        </w:tc>
        <w:tc>
          <w:tcPr>
            <w:tcW w:w="426" w:type="dxa"/>
            <w:vAlign w:val="center"/>
          </w:tcPr>
          <w:p w:rsidR="003E46DA" w:rsidRPr="00B61125" w:rsidRDefault="00746498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10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Neue Medien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10</w:t>
            </w:r>
            <w:r w:rsidR="009B2B0D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E46DA" w:rsidRPr="007331DC" w:rsidRDefault="009B2B0D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Einführung</w:t>
            </w:r>
            <w:r w:rsidR="003E46DA" w:rsidRPr="007331D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3E46DA">
              <w:rPr>
                <w:rFonts w:ascii="Arial" w:hAnsi="Arial" w:cs="Arial"/>
                <w:sz w:val="18"/>
                <w:szCs w:val="18"/>
              </w:rPr>
              <w:t>in den Bereich</w:t>
            </w:r>
            <w:r w:rsidR="003E46DA" w:rsidRPr="007331DC">
              <w:rPr>
                <w:rFonts w:ascii="Arial" w:hAnsi="Arial" w:cs="Arial"/>
                <w:sz w:val="18"/>
                <w:szCs w:val="18"/>
              </w:rPr>
              <w:t xml:space="preserve"> Medien und Pädagogik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9B2B0D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10</w:t>
            </w:r>
            <w:r w:rsidR="009B2B0D" w:rsidRPr="009B2B0D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E46DA" w:rsidRPr="007331DC" w:rsidRDefault="009B2B0D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Vertiefung in ausgewählte Bereiche neuer Medien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E46DA" w:rsidRPr="00B61125" w:rsidRDefault="009B2B0D" w:rsidP="009B2B0D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E46DA" w:rsidRPr="00B61125" w:rsidRDefault="009B2B0D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9B2B0D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9B2B0D" w:rsidRPr="009B2B0D" w:rsidRDefault="009B2B0D" w:rsidP="009B2B0D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10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9B2B0D" w:rsidRDefault="00341C9F" w:rsidP="00341C9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Modulprüfung </w:t>
            </w:r>
            <w:r w:rsidR="00B5009E">
              <w:rPr>
                <w:rFonts w:ascii="Arial" w:hAnsi="Arial" w:cs="Arial"/>
                <w:sz w:val="18"/>
                <w:szCs w:val="18"/>
              </w:rPr>
              <w:t xml:space="preserve">in einem der Seminare </w:t>
            </w:r>
            <w:r>
              <w:rPr>
                <w:rFonts w:ascii="Arial" w:hAnsi="Arial" w:cs="Arial"/>
                <w:sz w:val="18"/>
                <w:szCs w:val="18"/>
              </w:rPr>
              <w:t>(Referat mit Ausarbeitung) inkl. 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9B2B0D" w:rsidRPr="00B61125" w:rsidRDefault="009B2B0D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9B2B0D" w:rsidRPr="00B61125" w:rsidRDefault="009B2B0D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9B2B0D" w:rsidRPr="00B61125" w:rsidRDefault="009B2B0D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B2B0D" w:rsidRPr="00B61125" w:rsidRDefault="009B2B0D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9B2B0D" w:rsidRDefault="00341C9F" w:rsidP="009B2B0D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B2B0D" w:rsidRDefault="00341C9F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</w:t>
            </w:r>
            <w:r w:rsidR="00D4290C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Praktikum I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46DA" w:rsidRPr="00B61125" w:rsidTr="006439A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E46DA" w:rsidRPr="00D4290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="00D4290C">
              <w:rPr>
                <w:rFonts w:ascii="Arial" w:hAnsi="Arial" w:cs="Arial"/>
                <w:sz w:val="18"/>
                <w:szCs w:val="18"/>
              </w:rPr>
              <w:t>1</w:t>
            </w:r>
            <w:r w:rsidR="00D4290C">
              <w:rPr>
                <w:rFonts w:ascii="Arial" w:hAnsi="Arial" w:cs="Arial"/>
                <w:i/>
                <w:sz w:val="18"/>
                <w:szCs w:val="18"/>
              </w:rPr>
              <w:t>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Praktikum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11</w:t>
            </w:r>
          </w:p>
        </w:tc>
      </w:tr>
      <w:tr w:rsidR="003E46DA" w:rsidRPr="00B61125" w:rsidTr="006439A7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D4290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="00D4290C"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3E46DA" w:rsidRPr="00D4290C" w:rsidRDefault="00D4290C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AG+MP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Studientag</w:t>
            </w:r>
            <w:r>
              <w:rPr>
                <w:rFonts w:ascii="Arial" w:hAnsi="Arial" w:cs="Arial"/>
                <w:sz w:val="18"/>
                <w:szCs w:val="18"/>
              </w:rPr>
              <w:t xml:space="preserve"> (Referat)</w:t>
            </w:r>
            <w:r w:rsidR="00D4290C">
              <w:rPr>
                <w:rFonts w:ascii="Arial" w:hAnsi="Arial" w:cs="Arial"/>
                <w:sz w:val="18"/>
                <w:szCs w:val="18"/>
              </w:rPr>
              <w:t xml:space="preserve"> inkl. 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6439A7">
        <w:trPr>
          <w:cantSplit/>
          <w:trHeight w:val="260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EW-BA 1</w:t>
            </w:r>
            <w:r w:rsidR="00D4290C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Praktikum II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1</w:t>
            </w:r>
            <w:r w:rsidR="00D4290C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5103" w:type="dxa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Praktikum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426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9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E46DA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1</w:t>
            </w:r>
            <w:r w:rsidR="00D4290C">
              <w:rPr>
                <w:rFonts w:ascii="Arial" w:hAnsi="Arial" w:cs="Arial"/>
                <w:sz w:val="18"/>
                <w:szCs w:val="18"/>
              </w:rPr>
              <w:t>2</w:t>
            </w:r>
            <w:r w:rsidR="00417C8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417C84" w:rsidRPr="00417C84" w:rsidRDefault="00417C84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AG+MP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Studientag</w:t>
            </w:r>
            <w:r>
              <w:rPr>
                <w:rFonts w:ascii="Arial" w:hAnsi="Arial" w:cs="Arial"/>
                <w:sz w:val="18"/>
                <w:szCs w:val="18"/>
              </w:rPr>
              <w:t xml:space="preserve"> (Praktikumsbericht)</w:t>
            </w:r>
            <w:r w:rsidR="00417C84">
              <w:rPr>
                <w:rFonts w:ascii="Arial" w:hAnsi="Arial" w:cs="Arial"/>
                <w:sz w:val="18"/>
                <w:szCs w:val="18"/>
              </w:rPr>
              <w:t xml:space="preserve"> inkl. 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06648B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</w:t>
            </w:r>
            <w:r w:rsidR="00883489">
              <w:rPr>
                <w:rFonts w:ascii="Arial" w:hAnsi="Arial" w:cs="Arial"/>
                <w:b/>
                <w:sz w:val="18"/>
                <w:szCs w:val="18"/>
              </w:rPr>
              <w:t>3</w:t>
            </w:r>
            <w:r w:rsidR="0006648B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Wahlfach I (Soziologie</w:t>
            </w:r>
            <w:r w:rsidR="0006648B">
              <w:rPr>
                <w:rFonts w:ascii="Arial" w:hAnsi="Arial" w:cs="Arial"/>
                <w:b/>
                <w:sz w:val="18"/>
                <w:szCs w:val="18"/>
              </w:rPr>
              <w:t xml:space="preserve"> (a)</w:t>
            </w:r>
            <w:r w:rsidRPr="007331DC">
              <w:rPr>
                <w:rFonts w:ascii="Arial" w:hAnsi="Arial" w:cs="Arial"/>
                <w:b/>
                <w:sz w:val="18"/>
                <w:szCs w:val="18"/>
              </w:rPr>
              <w:t xml:space="preserve"> oder Psychologie</w:t>
            </w:r>
            <w:r w:rsidR="0006648B">
              <w:rPr>
                <w:rFonts w:ascii="Arial" w:hAnsi="Arial" w:cs="Arial"/>
                <w:b/>
                <w:sz w:val="18"/>
                <w:szCs w:val="18"/>
              </w:rPr>
              <w:t xml:space="preserve"> (b)</w:t>
            </w:r>
            <w:r w:rsidRPr="007331DC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CF403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1</w:t>
            </w:r>
            <w:r w:rsidR="00883489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E46DA" w:rsidRPr="00667E4D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Soziologe </w:t>
            </w:r>
            <w:r w:rsidR="0006648B">
              <w:rPr>
                <w:rFonts w:ascii="Arial" w:hAnsi="Arial" w:cs="Arial"/>
                <w:sz w:val="18"/>
                <w:szCs w:val="18"/>
              </w:rPr>
              <w:t xml:space="preserve">(a) </w:t>
            </w:r>
            <w:r w:rsidRPr="00667E4D">
              <w:rPr>
                <w:rFonts w:ascii="Arial" w:hAnsi="Arial" w:cs="Arial"/>
                <w:sz w:val="18"/>
                <w:szCs w:val="18"/>
              </w:rPr>
              <w:t>oder</w:t>
            </w:r>
            <w:r w:rsidR="00883489">
              <w:rPr>
                <w:rFonts w:ascii="Arial" w:hAnsi="Arial" w:cs="Arial"/>
                <w:sz w:val="18"/>
                <w:szCs w:val="18"/>
              </w:rPr>
              <w:t xml:space="preserve"> Pädagogische</w:t>
            </w:r>
            <w:r w:rsidRPr="00667E4D">
              <w:rPr>
                <w:rFonts w:ascii="Arial" w:hAnsi="Arial" w:cs="Arial"/>
                <w:sz w:val="18"/>
                <w:szCs w:val="18"/>
              </w:rPr>
              <w:t xml:space="preserve"> Psychologie</w:t>
            </w:r>
            <w:r w:rsidR="0006648B">
              <w:rPr>
                <w:rFonts w:ascii="Arial" w:hAnsi="Arial" w:cs="Arial"/>
                <w:sz w:val="18"/>
                <w:szCs w:val="18"/>
              </w:rPr>
              <w:t xml:space="preserve"> (b)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1</w:t>
            </w:r>
            <w:r w:rsidR="00883489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E46DA" w:rsidRPr="00667E4D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Soziologe</w:t>
            </w:r>
            <w:r w:rsidR="0006648B">
              <w:rPr>
                <w:rFonts w:ascii="Arial" w:hAnsi="Arial" w:cs="Arial"/>
                <w:sz w:val="18"/>
                <w:szCs w:val="18"/>
              </w:rPr>
              <w:t xml:space="preserve"> (a)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67E4D">
              <w:rPr>
                <w:rFonts w:ascii="Arial" w:hAnsi="Arial" w:cs="Arial"/>
                <w:sz w:val="18"/>
                <w:szCs w:val="18"/>
              </w:rPr>
              <w:t xml:space="preserve">oder </w:t>
            </w:r>
            <w:r w:rsidR="00883489">
              <w:rPr>
                <w:rFonts w:ascii="Arial" w:hAnsi="Arial" w:cs="Arial"/>
                <w:sz w:val="18"/>
                <w:szCs w:val="18"/>
              </w:rPr>
              <w:t>Pädagogische</w:t>
            </w:r>
            <w:r w:rsidR="00883489" w:rsidRPr="00667E4D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67E4D">
              <w:rPr>
                <w:rFonts w:ascii="Arial" w:hAnsi="Arial" w:cs="Arial"/>
                <w:sz w:val="18"/>
                <w:szCs w:val="18"/>
              </w:rPr>
              <w:t>Psychologie</w:t>
            </w:r>
            <w:r w:rsidR="0006648B">
              <w:rPr>
                <w:rFonts w:ascii="Arial" w:hAnsi="Arial" w:cs="Arial"/>
                <w:sz w:val="18"/>
                <w:szCs w:val="18"/>
              </w:rPr>
              <w:t xml:space="preserve"> (b)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EW-BA 1</w:t>
            </w:r>
            <w:r w:rsidR="00883489">
              <w:rPr>
                <w:rFonts w:ascii="Arial" w:hAnsi="Arial" w:cs="Arial"/>
                <w:sz w:val="18"/>
                <w:szCs w:val="18"/>
              </w:rPr>
              <w:t>3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E46DA" w:rsidRPr="00667E4D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Soziologe</w:t>
            </w:r>
            <w:r w:rsidR="0006648B">
              <w:rPr>
                <w:rFonts w:ascii="Arial" w:hAnsi="Arial" w:cs="Arial"/>
                <w:sz w:val="18"/>
                <w:szCs w:val="18"/>
              </w:rPr>
              <w:t xml:space="preserve"> (a)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67E4D">
              <w:rPr>
                <w:rFonts w:ascii="Arial" w:hAnsi="Arial" w:cs="Arial"/>
                <w:sz w:val="18"/>
                <w:szCs w:val="18"/>
              </w:rPr>
              <w:t xml:space="preserve">oder </w:t>
            </w:r>
            <w:r w:rsidR="00883489">
              <w:rPr>
                <w:rFonts w:ascii="Arial" w:hAnsi="Arial" w:cs="Arial"/>
                <w:sz w:val="18"/>
                <w:szCs w:val="18"/>
              </w:rPr>
              <w:t xml:space="preserve">Pädagogische </w:t>
            </w:r>
            <w:r w:rsidRPr="00667E4D">
              <w:rPr>
                <w:rFonts w:ascii="Arial" w:hAnsi="Arial" w:cs="Arial"/>
                <w:sz w:val="18"/>
                <w:szCs w:val="18"/>
              </w:rPr>
              <w:t>Psychologie</w:t>
            </w:r>
            <w:r w:rsidR="0006648B">
              <w:rPr>
                <w:rFonts w:ascii="Arial" w:hAnsi="Arial" w:cs="Arial"/>
                <w:sz w:val="18"/>
                <w:szCs w:val="18"/>
              </w:rPr>
              <w:t xml:space="preserve"> (b)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</w:t>
            </w:r>
            <w:r w:rsidR="00883489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 xml:space="preserve">Wahlfach II </w:t>
            </w:r>
            <w:r w:rsidRPr="007331D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(bitte eintragen </w:t>
            </w:r>
            <w:r w:rsidRPr="007331DC">
              <w:rPr>
                <w:rFonts w:ascii="Arial" w:hAnsi="Arial" w:cs="Arial"/>
                <w:b/>
                <w:sz w:val="18"/>
                <w:szCs w:val="18"/>
              </w:rPr>
              <w:sym w:font="Wingdings" w:char="F0E8"/>
            </w:r>
            <w:r w:rsidRPr="007331DC">
              <w:rPr>
                <w:rFonts w:ascii="Arial" w:hAnsi="Arial" w:cs="Arial"/>
                <w:b/>
                <w:i/>
                <w:sz w:val="18"/>
                <w:szCs w:val="18"/>
              </w:rPr>
              <w:t xml:space="preserve">) 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="00BC467D">
              <w:rPr>
                <w:rFonts w:ascii="Arial" w:hAnsi="Arial" w:cs="Arial"/>
                <w:sz w:val="18"/>
                <w:szCs w:val="18"/>
              </w:rPr>
              <w:t>4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Vorlesung Wahlfach II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="00BC467D">
              <w:rPr>
                <w:rFonts w:ascii="Arial" w:hAnsi="Arial" w:cs="Arial"/>
                <w:sz w:val="18"/>
                <w:szCs w:val="18"/>
              </w:rPr>
              <w:t>4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Seminar Wahlfach II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="00BC467D">
              <w:rPr>
                <w:rFonts w:ascii="Arial" w:hAnsi="Arial" w:cs="Arial"/>
                <w:sz w:val="18"/>
                <w:szCs w:val="18"/>
              </w:rPr>
              <w:t>4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Ü</w:t>
            </w:r>
          </w:p>
        </w:tc>
        <w:tc>
          <w:tcPr>
            <w:tcW w:w="5103" w:type="dxa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Übung Wahlfach II</w:t>
            </w:r>
          </w:p>
        </w:tc>
        <w:tc>
          <w:tcPr>
            <w:tcW w:w="645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="00BC467D">
              <w:rPr>
                <w:rFonts w:ascii="Arial" w:hAnsi="Arial" w:cs="Arial"/>
                <w:sz w:val="18"/>
                <w:szCs w:val="18"/>
              </w:rPr>
              <w:t>4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Modulprüfung Wahlfach II</w:t>
            </w:r>
            <w:r w:rsidR="0006648B">
              <w:rPr>
                <w:rFonts w:ascii="Arial" w:hAnsi="Arial" w:cs="Arial"/>
                <w:sz w:val="18"/>
                <w:szCs w:val="18"/>
              </w:rPr>
              <w:t xml:space="preserve"> inkl. Selbststudium zur Vertiefung</w:t>
            </w:r>
          </w:p>
        </w:tc>
        <w:tc>
          <w:tcPr>
            <w:tcW w:w="645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EW-BA 1</w:t>
            </w:r>
            <w:r w:rsidR="00883489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Bachelor-Arbeit</w:t>
            </w:r>
          </w:p>
        </w:tc>
        <w:tc>
          <w:tcPr>
            <w:tcW w:w="645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38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61125">
              <w:rPr>
                <w:rFonts w:ascii="Arial" w:hAnsi="Arial" w:cs="Arial"/>
                <w:i/>
                <w:sz w:val="18"/>
                <w:szCs w:val="18"/>
              </w:rPr>
              <w:t>Minimum Fachsemester 5</w:t>
            </w: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="00BC467D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Bachelor-Arbeit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AA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12</w:t>
            </w:r>
          </w:p>
        </w:tc>
      </w:tr>
      <w:tr w:rsidR="003E46DA" w:rsidRPr="00B61125" w:rsidTr="00126ED3">
        <w:trPr>
          <w:cantSplit/>
          <w:trHeight w:val="260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C467D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 w:rsidR="00BC467D">
              <w:rPr>
                <w:rFonts w:ascii="Arial" w:hAnsi="Arial" w:cs="Arial"/>
                <w:sz w:val="18"/>
                <w:szCs w:val="18"/>
              </w:rPr>
              <w:t>5</w:t>
            </w:r>
            <w:r w:rsidR="00BC467D">
              <w:rPr>
                <w:rFonts w:ascii="Arial" w:hAnsi="Arial" w:cs="Arial"/>
                <w:i/>
                <w:sz w:val="18"/>
                <w:szCs w:val="18"/>
              </w:rPr>
              <w:t>AG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7331DC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7331DC">
              <w:rPr>
                <w:rFonts w:ascii="Arial" w:hAnsi="Arial" w:cs="Arial"/>
                <w:sz w:val="18"/>
                <w:szCs w:val="18"/>
              </w:rPr>
              <w:t>Begleitung u. Präsentation der Bachelor-Arbeit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3E46DA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46DA" w:rsidRPr="00B61125" w:rsidRDefault="00BC467D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</w:tr>
      <w:tr w:rsidR="00BC467D" w:rsidRPr="00B61125" w:rsidTr="00126ED3">
        <w:trPr>
          <w:cantSplit/>
          <w:trHeight w:val="260"/>
        </w:trPr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7D" w:rsidRPr="00BC467D" w:rsidRDefault="00BC467D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EW-BA 1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7D" w:rsidRPr="007331DC" w:rsidRDefault="00BC467D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(mündliche Prüfung)</w:t>
            </w:r>
          </w:p>
        </w:tc>
        <w:tc>
          <w:tcPr>
            <w:tcW w:w="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7D" w:rsidRPr="00B61125" w:rsidRDefault="00BC467D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7D" w:rsidRPr="00B61125" w:rsidRDefault="00BC467D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7D" w:rsidRPr="00B61125" w:rsidRDefault="00BC467D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7D" w:rsidRPr="00B61125" w:rsidRDefault="00BC467D" w:rsidP="003E46D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7D" w:rsidRPr="00B61125" w:rsidRDefault="00BC467D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467D" w:rsidRDefault="00BC467D" w:rsidP="003E46D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</w:tbl>
    <w:p w:rsidR="00061139" w:rsidRPr="00B61125" w:rsidRDefault="00061139">
      <w:pPr>
        <w:rPr>
          <w:rFonts w:ascii="Arial" w:hAnsi="Arial" w:cs="Arial"/>
          <w:sz w:val="18"/>
          <w:szCs w:val="18"/>
        </w:rPr>
      </w:pPr>
    </w:p>
    <w:p w:rsidR="007E7212" w:rsidRDefault="00926A69" w:rsidP="007F05C1">
      <w:pPr>
        <w:rPr>
          <w:rFonts w:ascii="Arial" w:hAnsi="Arial" w:cs="Arial"/>
          <w:sz w:val="18"/>
          <w:szCs w:val="18"/>
        </w:rPr>
      </w:pPr>
      <w:r w:rsidRPr="00B61125">
        <w:rPr>
          <w:rFonts w:ascii="Arial" w:hAnsi="Arial" w:cs="Arial"/>
          <w:sz w:val="18"/>
          <w:szCs w:val="18"/>
        </w:rPr>
        <w:t>*</w:t>
      </w:r>
      <w:r w:rsidR="004A6B0E" w:rsidRPr="00B61125">
        <w:rPr>
          <w:rFonts w:ascii="Arial" w:hAnsi="Arial" w:cs="Arial"/>
          <w:sz w:val="18"/>
          <w:szCs w:val="18"/>
        </w:rPr>
        <w:t xml:space="preserve">Art: SL= Studienleistung, </w:t>
      </w:r>
      <w:r w:rsidRPr="00B61125">
        <w:rPr>
          <w:rFonts w:ascii="Arial" w:hAnsi="Arial" w:cs="Arial"/>
          <w:sz w:val="18"/>
          <w:szCs w:val="18"/>
        </w:rPr>
        <w:t xml:space="preserve">MP= Modulprüfung, </w:t>
      </w:r>
      <w:r w:rsidR="004C3DFF">
        <w:rPr>
          <w:rFonts w:ascii="Arial" w:hAnsi="Arial" w:cs="Arial"/>
          <w:sz w:val="18"/>
          <w:szCs w:val="18"/>
        </w:rPr>
        <w:t xml:space="preserve">SS=Selbststudium, </w:t>
      </w:r>
      <w:r w:rsidR="00514745" w:rsidRPr="00B61125">
        <w:rPr>
          <w:rFonts w:ascii="Arial" w:hAnsi="Arial" w:cs="Arial"/>
          <w:sz w:val="18"/>
          <w:szCs w:val="18"/>
        </w:rPr>
        <w:t xml:space="preserve">P= </w:t>
      </w:r>
      <w:r w:rsidR="000307D3" w:rsidRPr="00B61125">
        <w:rPr>
          <w:rFonts w:ascii="Arial" w:hAnsi="Arial" w:cs="Arial"/>
          <w:sz w:val="18"/>
          <w:szCs w:val="18"/>
        </w:rPr>
        <w:t>Praktiku</w:t>
      </w:r>
      <w:r w:rsidR="007A6F22">
        <w:rPr>
          <w:rFonts w:ascii="Arial" w:hAnsi="Arial" w:cs="Arial"/>
          <w:sz w:val="18"/>
          <w:szCs w:val="18"/>
        </w:rPr>
        <w:t>m</w:t>
      </w:r>
      <w:r w:rsidR="00514745" w:rsidRPr="00B61125">
        <w:rPr>
          <w:rFonts w:ascii="Arial" w:hAnsi="Arial" w:cs="Arial"/>
          <w:sz w:val="18"/>
          <w:szCs w:val="18"/>
        </w:rPr>
        <w:t xml:space="preserve">, AA= </w:t>
      </w:r>
      <w:r w:rsidR="000307D3" w:rsidRPr="00B61125">
        <w:rPr>
          <w:rFonts w:ascii="Arial" w:hAnsi="Arial" w:cs="Arial"/>
          <w:sz w:val="18"/>
          <w:szCs w:val="18"/>
        </w:rPr>
        <w:t>Abschlussarbeit</w:t>
      </w:r>
    </w:p>
    <w:p w:rsidR="007F05C1" w:rsidRPr="00B61125" w:rsidRDefault="007F05C1" w:rsidP="007F05C1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V= Vorlesung, V+Ü= Vorlesung mit Übung, S= Seminar, Ü= Übung, RV=Ringvorlesung, AG=Arbeitsgruppe, </w:t>
      </w:r>
      <w:r w:rsidRPr="00B61125">
        <w:rPr>
          <w:rFonts w:ascii="Arial" w:hAnsi="Arial" w:cs="Arial"/>
          <w:sz w:val="18"/>
          <w:szCs w:val="18"/>
        </w:rPr>
        <w:t>MP= Modulprüfung</w:t>
      </w:r>
    </w:p>
    <w:p w:rsidR="007F05C1" w:rsidRPr="00B61125" w:rsidRDefault="007F05C1">
      <w:pPr>
        <w:rPr>
          <w:rFonts w:ascii="Arial" w:hAnsi="Arial" w:cs="Arial"/>
          <w:sz w:val="18"/>
          <w:szCs w:val="18"/>
        </w:rPr>
      </w:pPr>
    </w:p>
    <w:sectPr w:rsidR="007F05C1" w:rsidRPr="00B61125" w:rsidSect="00A801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07" w:orient="landscape" w:code="9"/>
      <w:pgMar w:top="851" w:right="851" w:bottom="851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2DBC" w:rsidRDefault="00CD2DBC">
      <w:r>
        <w:separator/>
      </w:r>
    </w:p>
  </w:endnote>
  <w:endnote w:type="continuationSeparator" w:id="0">
    <w:p w:rsidR="00CD2DBC" w:rsidRDefault="00CD2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1F3B1A7-C366-4305-88D4-973A51DB61F2}"/>
    <w:embedBold r:id="rId2" w:fontKey="{31B00EEB-0793-4796-84F2-EB0045D01238}"/>
    <w:embedItalic r:id="rId3" w:fontKey="{90E17649-733D-4230-B994-73941D4F9F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85258CE7-AEE0-4D02-8B5F-3237D252F5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DBC" w:rsidRDefault="00CD2DBC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DBC" w:rsidRDefault="00CD2DBC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DBC" w:rsidRDefault="00CD2DBC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2DBC" w:rsidRDefault="00CD2DBC">
      <w:r>
        <w:separator/>
      </w:r>
    </w:p>
  </w:footnote>
  <w:footnote w:type="continuationSeparator" w:id="0">
    <w:p w:rsidR="00CD2DBC" w:rsidRDefault="00CD2D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DBC" w:rsidRDefault="00CD2D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460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3"/>
      <w:gridCol w:w="5103"/>
      <w:gridCol w:w="644"/>
      <w:gridCol w:w="632"/>
      <w:gridCol w:w="4385"/>
      <w:gridCol w:w="1559"/>
      <w:gridCol w:w="510"/>
      <w:gridCol w:w="426"/>
    </w:tblGrid>
    <w:tr w:rsidR="00CD2DBC" w:rsidRPr="00B61125" w:rsidTr="008043D1">
      <w:trPr>
        <w:cantSplit/>
        <w:trHeight w:val="260"/>
      </w:trPr>
      <w:tc>
        <w:tcPr>
          <w:tcW w:w="134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</w:rPr>
          </w:pPr>
          <w:r w:rsidRPr="00B61125">
            <w:rPr>
              <w:rFonts w:ascii="Arial" w:hAnsi="Arial" w:cs="Arial"/>
              <w:b/>
              <w:sz w:val="18"/>
              <w:szCs w:val="18"/>
            </w:rPr>
            <w:t>Modul</w:t>
          </w:r>
        </w:p>
      </w:tc>
      <w:tc>
        <w:tcPr>
          <w:tcW w:w="510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7331DC" w:rsidRDefault="00CD2DBC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</w:rPr>
          </w:pPr>
          <w:r w:rsidRPr="007331DC">
            <w:rPr>
              <w:rFonts w:ascii="Arial" w:hAnsi="Arial" w:cs="Arial"/>
              <w:b/>
              <w:sz w:val="18"/>
              <w:szCs w:val="18"/>
            </w:rPr>
            <w:t>Modulbezeichnung</w:t>
          </w:r>
        </w:p>
      </w:tc>
      <w:tc>
        <w:tcPr>
          <w:tcW w:w="64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>
            <w:rPr>
              <w:rFonts w:ascii="Arial" w:hAnsi="Arial" w:cs="Arial"/>
              <w:b/>
              <w:sz w:val="18"/>
              <w:szCs w:val="18"/>
              <w:lang w:val="it-IT"/>
            </w:rPr>
            <w:t>Sem</w:t>
          </w:r>
        </w:p>
      </w:tc>
      <w:tc>
        <w:tcPr>
          <w:tcW w:w="6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>
            <w:rPr>
              <w:rFonts w:ascii="Arial" w:hAnsi="Arial" w:cs="Arial"/>
              <w:b/>
              <w:sz w:val="18"/>
              <w:szCs w:val="18"/>
              <w:lang w:val="it-IT"/>
            </w:rPr>
            <w:t>Jahr</w:t>
          </w:r>
        </w:p>
      </w:tc>
      <w:tc>
        <w:tcPr>
          <w:tcW w:w="43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Titel der Veranstaltung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Lehrende/r</w:t>
          </w:r>
        </w:p>
      </w:tc>
      <w:tc>
        <w:tcPr>
          <w:tcW w:w="5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Art*</w:t>
          </w:r>
        </w:p>
      </w:tc>
      <w:tc>
        <w:tcPr>
          <w:tcW w:w="4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CD2DBC" w:rsidRPr="00B61125" w:rsidRDefault="00CD2DBC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CP</w:t>
          </w:r>
        </w:p>
      </w:tc>
    </w:tr>
  </w:tbl>
  <w:p w:rsidR="00CD2DBC" w:rsidRPr="00371A1C" w:rsidRDefault="00CD2DBC" w:rsidP="00371A1C">
    <w:pPr>
      <w:pStyle w:val="Kopfzeile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DBC" w:rsidRDefault="00CD2DBC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20546"/>
    <w:multiLevelType w:val="hybridMultilevel"/>
    <w:tmpl w:val="D2F0DD4E"/>
    <w:lvl w:ilvl="0" w:tplc="7206C50A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618D6"/>
    <w:multiLevelType w:val="hybridMultilevel"/>
    <w:tmpl w:val="D37CE8CE"/>
    <w:lvl w:ilvl="0" w:tplc="6F64F3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00B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63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BA0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61E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76D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800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E9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A7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D815E4"/>
    <w:multiLevelType w:val="hybridMultilevel"/>
    <w:tmpl w:val="A88A57D6"/>
    <w:lvl w:ilvl="0" w:tplc="24F2DFC4">
      <w:start w:val="1"/>
      <w:numFmt w:val="bullet"/>
      <w:pStyle w:val="Aufzhlung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B11"/>
    <w:rsid w:val="00015130"/>
    <w:rsid w:val="00016982"/>
    <w:rsid w:val="00020351"/>
    <w:rsid w:val="0002274D"/>
    <w:rsid w:val="00022D83"/>
    <w:rsid w:val="00023334"/>
    <w:rsid w:val="00023A03"/>
    <w:rsid w:val="00026636"/>
    <w:rsid w:val="00026830"/>
    <w:rsid w:val="000307D3"/>
    <w:rsid w:val="0003118A"/>
    <w:rsid w:val="000335F3"/>
    <w:rsid w:val="0003768C"/>
    <w:rsid w:val="00037BA4"/>
    <w:rsid w:val="00040330"/>
    <w:rsid w:val="00042B11"/>
    <w:rsid w:val="00046F79"/>
    <w:rsid w:val="00056F64"/>
    <w:rsid w:val="00061139"/>
    <w:rsid w:val="000638D8"/>
    <w:rsid w:val="0006648B"/>
    <w:rsid w:val="000675D9"/>
    <w:rsid w:val="00070531"/>
    <w:rsid w:val="00072051"/>
    <w:rsid w:val="000758A6"/>
    <w:rsid w:val="00075A03"/>
    <w:rsid w:val="00075DC7"/>
    <w:rsid w:val="00077140"/>
    <w:rsid w:val="000778C5"/>
    <w:rsid w:val="0008250A"/>
    <w:rsid w:val="000854D2"/>
    <w:rsid w:val="00086C7D"/>
    <w:rsid w:val="00087381"/>
    <w:rsid w:val="00090B58"/>
    <w:rsid w:val="000A5E5B"/>
    <w:rsid w:val="000A7706"/>
    <w:rsid w:val="000B2B0F"/>
    <w:rsid w:val="000B507C"/>
    <w:rsid w:val="000B60A0"/>
    <w:rsid w:val="000C10E5"/>
    <w:rsid w:val="000C1C67"/>
    <w:rsid w:val="000C44F8"/>
    <w:rsid w:val="000C5BC2"/>
    <w:rsid w:val="000C69B2"/>
    <w:rsid w:val="000C6C4A"/>
    <w:rsid w:val="000D5749"/>
    <w:rsid w:val="000D6367"/>
    <w:rsid w:val="000D6EDF"/>
    <w:rsid w:val="000E1654"/>
    <w:rsid w:val="000E4D88"/>
    <w:rsid w:val="000E4E9C"/>
    <w:rsid w:val="000F2197"/>
    <w:rsid w:val="000F3D1A"/>
    <w:rsid w:val="0010303E"/>
    <w:rsid w:val="001054DE"/>
    <w:rsid w:val="00110F2F"/>
    <w:rsid w:val="001125D8"/>
    <w:rsid w:val="001232CD"/>
    <w:rsid w:val="00124B30"/>
    <w:rsid w:val="00126ED3"/>
    <w:rsid w:val="001277B6"/>
    <w:rsid w:val="001277DA"/>
    <w:rsid w:val="00132BC4"/>
    <w:rsid w:val="0013633A"/>
    <w:rsid w:val="00145839"/>
    <w:rsid w:val="00147732"/>
    <w:rsid w:val="0015513F"/>
    <w:rsid w:val="00160C58"/>
    <w:rsid w:val="00164435"/>
    <w:rsid w:val="00171C99"/>
    <w:rsid w:val="00180EB6"/>
    <w:rsid w:val="001822C4"/>
    <w:rsid w:val="00184AAC"/>
    <w:rsid w:val="00192FA0"/>
    <w:rsid w:val="00195AD6"/>
    <w:rsid w:val="0019661A"/>
    <w:rsid w:val="00197903"/>
    <w:rsid w:val="001A4985"/>
    <w:rsid w:val="001A5498"/>
    <w:rsid w:val="001B0B7F"/>
    <w:rsid w:val="001B2A09"/>
    <w:rsid w:val="001B37A6"/>
    <w:rsid w:val="001C0963"/>
    <w:rsid w:val="001D2C9B"/>
    <w:rsid w:val="001D6980"/>
    <w:rsid w:val="001D79B8"/>
    <w:rsid w:val="001F4106"/>
    <w:rsid w:val="001F5BB2"/>
    <w:rsid w:val="001F6135"/>
    <w:rsid w:val="002023CE"/>
    <w:rsid w:val="00204289"/>
    <w:rsid w:val="0020454D"/>
    <w:rsid w:val="00210AB8"/>
    <w:rsid w:val="00212432"/>
    <w:rsid w:val="00226C90"/>
    <w:rsid w:val="00231D1A"/>
    <w:rsid w:val="00231E7F"/>
    <w:rsid w:val="002327DA"/>
    <w:rsid w:val="0023461F"/>
    <w:rsid w:val="00243BBF"/>
    <w:rsid w:val="00251E64"/>
    <w:rsid w:val="0025437C"/>
    <w:rsid w:val="002632BC"/>
    <w:rsid w:val="00263547"/>
    <w:rsid w:val="00264114"/>
    <w:rsid w:val="00265A2D"/>
    <w:rsid w:val="00266B32"/>
    <w:rsid w:val="00266E9A"/>
    <w:rsid w:val="002670B4"/>
    <w:rsid w:val="0028172A"/>
    <w:rsid w:val="00287068"/>
    <w:rsid w:val="00290A43"/>
    <w:rsid w:val="00292349"/>
    <w:rsid w:val="0029599E"/>
    <w:rsid w:val="00297C25"/>
    <w:rsid w:val="002A20A1"/>
    <w:rsid w:val="002A6487"/>
    <w:rsid w:val="002B085C"/>
    <w:rsid w:val="002B1527"/>
    <w:rsid w:val="002B1BA7"/>
    <w:rsid w:val="002B6319"/>
    <w:rsid w:val="002C2B39"/>
    <w:rsid w:val="002C3151"/>
    <w:rsid w:val="002C38EE"/>
    <w:rsid w:val="002D13F0"/>
    <w:rsid w:val="002E05A0"/>
    <w:rsid w:val="002E0CDC"/>
    <w:rsid w:val="002E1FBA"/>
    <w:rsid w:val="002E3D67"/>
    <w:rsid w:val="002E3D6C"/>
    <w:rsid w:val="002F1190"/>
    <w:rsid w:val="002F4ABB"/>
    <w:rsid w:val="002F6933"/>
    <w:rsid w:val="002F7F23"/>
    <w:rsid w:val="00304F35"/>
    <w:rsid w:val="003050A3"/>
    <w:rsid w:val="00305EFC"/>
    <w:rsid w:val="00306E52"/>
    <w:rsid w:val="00310455"/>
    <w:rsid w:val="00314FCA"/>
    <w:rsid w:val="003151E7"/>
    <w:rsid w:val="00320E96"/>
    <w:rsid w:val="00323EF2"/>
    <w:rsid w:val="00325E4B"/>
    <w:rsid w:val="003279FF"/>
    <w:rsid w:val="00341817"/>
    <w:rsid w:val="00341B73"/>
    <w:rsid w:val="00341C9F"/>
    <w:rsid w:val="00344734"/>
    <w:rsid w:val="00350595"/>
    <w:rsid w:val="00350BD8"/>
    <w:rsid w:val="00353AD0"/>
    <w:rsid w:val="00353E02"/>
    <w:rsid w:val="00362220"/>
    <w:rsid w:val="00371A1C"/>
    <w:rsid w:val="00372E4B"/>
    <w:rsid w:val="0037464D"/>
    <w:rsid w:val="00374C52"/>
    <w:rsid w:val="00374EF2"/>
    <w:rsid w:val="003752D3"/>
    <w:rsid w:val="00376D30"/>
    <w:rsid w:val="0038243E"/>
    <w:rsid w:val="00382A42"/>
    <w:rsid w:val="00384557"/>
    <w:rsid w:val="003852B0"/>
    <w:rsid w:val="003868E6"/>
    <w:rsid w:val="00386E8F"/>
    <w:rsid w:val="003873B4"/>
    <w:rsid w:val="0039643F"/>
    <w:rsid w:val="0039679E"/>
    <w:rsid w:val="003A1B94"/>
    <w:rsid w:val="003A635A"/>
    <w:rsid w:val="003B046B"/>
    <w:rsid w:val="003B14CE"/>
    <w:rsid w:val="003B29D4"/>
    <w:rsid w:val="003B3E19"/>
    <w:rsid w:val="003B4705"/>
    <w:rsid w:val="003B656A"/>
    <w:rsid w:val="003B76FA"/>
    <w:rsid w:val="003C22B7"/>
    <w:rsid w:val="003C5AD2"/>
    <w:rsid w:val="003C6E1A"/>
    <w:rsid w:val="003C7B0E"/>
    <w:rsid w:val="003D214B"/>
    <w:rsid w:val="003E0660"/>
    <w:rsid w:val="003E2C6D"/>
    <w:rsid w:val="003E46DA"/>
    <w:rsid w:val="003E7E61"/>
    <w:rsid w:val="003F1AEC"/>
    <w:rsid w:val="003F79DA"/>
    <w:rsid w:val="00400569"/>
    <w:rsid w:val="00400C69"/>
    <w:rsid w:val="00401166"/>
    <w:rsid w:val="004033FA"/>
    <w:rsid w:val="00403551"/>
    <w:rsid w:val="004112DF"/>
    <w:rsid w:val="004113DB"/>
    <w:rsid w:val="0041155D"/>
    <w:rsid w:val="00412FD8"/>
    <w:rsid w:val="00415337"/>
    <w:rsid w:val="0041533F"/>
    <w:rsid w:val="00416870"/>
    <w:rsid w:val="00417C84"/>
    <w:rsid w:val="004219F4"/>
    <w:rsid w:val="00426EDA"/>
    <w:rsid w:val="00427660"/>
    <w:rsid w:val="00427671"/>
    <w:rsid w:val="00432054"/>
    <w:rsid w:val="00433D76"/>
    <w:rsid w:val="00434B4B"/>
    <w:rsid w:val="00441B8C"/>
    <w:rsid w:val="00442E76"/>
    <w:rsid w:val="004453A2"/>
    <w:rsid w:val="004458B0"/>
    <w:rsid w:val="004500D0"/>
    <w:rsid w:val="00453327"/>
    <w:rsid w:val="00455A90"/>
    <w:rsid w:val="0045663A"/>
    <w:rsid w:val="00461B19"/>
    <w:rsid w:val="00461EF4"/>
    <w:rsid w:val="00462737"/>
    <w:rsid w:val="004653F9"/>
    <w:rsid w:val="004654C0"/>
    <w:rsid w:val="0046708B"/>
    <w:rsid w:val="004707E4"/>
    <w:rsid w:val="00470D3A"/>
    <w:rsid w:val="00472684"/>
    <w:rsid w:val="00476896"/>
    <w:rsid w:val="00483AF6"/>
    <w:rsid w:val="0048470F"/>
    <w:rsid w:val="00485151"/>
    <w:rsid w:val="00494948"/>
    <w:rsid w:val="00496705"/>
    <w:rsid w:val="004A063A"/>
    <w:rsid w:val="004A11A2"/>
    <w:rsid w:val="004A3F4A"/>
    <w:rsid w:val="004A42BF"/>
    <w:rsid w:val="004A6B0E"/>
    <w:rsid w:val="004B2676"/>
    <w:rsid w:val="004B2B3E"/>
    <w:rsid w:val="004B5102"/>
    <w:rsid w:val="004B7391"/>
    <w:rsid w:val="004C1218"/>
    <w:rsid w:val="004C1B86"/>
    <w:rsid w:val="004C3DFF"/>
    <w:rsid w:val="004C4AA0"/>
    <w:rsid w:val="004C4F27"/>
    <w:rsid w:val="004C6019"/>
    <w:rsid w:val="004C74AE"/>
    <w:rsid w:val="004D050F"/>
    <w:rsid w:val="004D1A7B"/>
    <w:rsid w:val="004D3056"/>
    <w:rsid w:val="004D414A"/>
    <w:rsid w:val="004D65A6"/>
    <w:rsid w:val="004E1E8A"/>
    <w:rsid w:val="004E333B"/>
    <w:rsid w:val="004E37C4"/>
    <w:rsid w:val="004E511F"/>
    <w:rsid w:val="004E7ACD"/>
    <w:rsid w:val="004F05E3"/>
    <w:rsid w:val="004F35B1"/>
    <w:rsid w:val="004F4500"/>
    <w:rsid w:val="00500C98"/>
    <w:rsid w:val="00503064"/>
    <w:rsid w:val="005032F2"/>
    <w:rsid w:val="00505133"/>
    <w:rsid w:val="00513DAD"/>
    <w:rsid w:val="0051416D"/>
    <w:rsid w:val="00514195"/>
    <w:rsid w:val="00514745"/>
    <w:rsid w:val="00514E3B"/>
    <w:rsid w:val="0051520D"/>
    <w:rsid w:val="00520CA1"/>
    <w:rsid w:val="00522253"/>
    <w:rsid w:val="00536570"/>
    <w:rsid w:val="005367E6"/>
    <w:rsid w:val="005405A3"/>
    <w:rsid w:val="005539B2"/>
    <w:rsid w:val="00553C91"/>
    <w:rsid w:val="0055409A"/>
    <w:rsid w:val="00557D60"/>
    <w:rsid w:val="00557DE5"/>
    <w:rsid w:val="00563057"/>
    <w:rsid w:val="00571A05"/>
    <w:rsid w:val="00574D3C"/>
    <w:rsid w:val="005753EB"/>
    <w:rsid w:val="00585060"/>
    <w:rsid w:val="0058707F"/>
    <w:rsid w:val="0058715D"/>
    <w:rsid w:val="00587B95"/>
    <w:rsid w:val="00591C00"/>
    <w:rsid w:val="005946D7"/>
    <w:rsid w:val="005A2659"/>
    <w:rsid w:val="005A287D"/>
    <w:rsid w:val="005A63A3"/>
    <w:rsid w:val="005A655B"/>
    <w:rsid w:val="005B07A2"/>
    <w:rsid w:val="005B12C8"/>
    <w:rsid w:val="005B57A1"/>
    <w:rsid w:val="005B7887"/>
    <w:rsid w:val="005C0392"/>
    <w:rsid w:val="005C179D"/>
    <w:rsid w:val="005C1CC0"/>
    <w:rsid w:val="005C1D2C"/>
    <w:rsid w:val="005C4090"/>
    <w:rsid w:val="005C7BF5"/>
    <w:rsid w:val="005D1C86"/>
    <w:rsid w:val="005D6442"/>
    <w:rsid w:val="005D7DC7"/>
    <w:rsid w:val="005E543E"/>
    <w:rsid w:val="005E672B"/>
    <w:rsid w:val="005F31D3"/>
    <w:rsid w:val="005F3A0E"/>
    <w:rsid w:val="005F46F3"/>
    <w:rsid w:val="005F4D15"/>
    <w:rsid w:val="0060406D"/>
    <w:rsid w:val="00605C68"/>
    <w:rsid w:val="00606869"/>
    <w:rsid w:val="00610678"/>
    <w:rsid w:val="00612472"/>
    <w:rsid w:val="0061592A"/>
    <w:rsid w:val="00620D8D"/>
    <w:rsid w:val="00622AD2"/>
    <w:rsid w:val="00622FAB"/>
    <w:rsid w:val="00624910"/>
    <w:rsid w:val="00625129"/>
    <w:rsid w:val="006316C5"/>
    <w:rsid w:val="0063340A"/>
    <w:rsid w:val="006340E9"/>
    <w:rsid w:val="0064097D"/>
    <w:rsid w:val="00640DAD"/>
    <w:rsid w:val="0064191F"/>
    <w:rsid w:val="0064274B"/>
    <w:rsid w:val="0064371D"/>
    <w:rsid w:val="006439A7"/>
    <w:rsid w:val="00644832"/>
    <w:rsid w:val="0064622C"/>
    <w:rsid w:val="00650F39"/>
    <w:rsid w:val="00652714"/>
    <w:rsid w:val="006548EC"/>
    <w:rsid w:val="0066220C"/>
    <w:rsid w:val="00666CFD"/>
    <w:rsid w:val="00667E4D"/>
    <w:rsid w:val="00677EA2"/>
    <w:rsid w:val="006838B3"/>
    <w:rsid w:val="00694EE5"/>
    <w:rsid w:val="00696BB2"/>
    <w:rsid w:val="006970D2"/>
    <w:rsid w:val="006A12FC"/>
    <w:rsid w:val="006A309D"/>
    <w:rsid w:val="006A383B"/>
    <w:rsid w:val="006A4849"/>
    <w:rsid w:val="006B1879"/>
    <w:rsid w:val="006B7BDF"/>
    <w:rsid w:val="006C16E7"/>
    <w:rsid w:val="006C274D"/>
    <w:rsid w:val="006C31E9"/>
    <w:rsid w:val="006C532F"/>
    <w:rsid w:val="006C54A7"/>
    <w:rsid w:val="006C74A3"/>
    <w:rsid w:val="006D0E44"/>
    <w:rsid w:val="006D1DBF"/>
    <w:rsid w:val="006D7FFA"/>
    <w:rsid w:val="006E1410"/>
    <w:rsid w:val="006E1686"/>
    <w:rsid w:val="006E5FDC"/>
    <w:rsid w:val="006F204D"/>
    <w:rsid w:val="006F78D8"/>
    <w:rsid w:val="0070120E"/>
    <w:rsid w:val="0070419D"/>
    <w:rsid w:val="007045FA"/>
    <w:rsid w:val="0071305F"/>
    <w:rsid w:val="0071533F"/>
    <w:rsid w:val="00716B5B"/>
    <w:rsid w:val="007178C4"/>
    <w:rsid w:val="007207CF"/>
    <w:rsid w:val="007233A9"/>
    <w:rsid w:val="00724FCF"/>
    <w:rsid w:val="00725148"/>
    <w:rsid w:val="00726478"/>
    <w:rsid w:val="007327EC"/>
    <w:rsid w:val="007331DC"/>
    <w:rsid w:val="00735376"/>
    <w:rsid w:val="007354FA"/>
    <w:rsid w:val="00742BC6"/>
    <w:rsid w:val="00746498"/>
    <w:rsid w:val="00747504"/>
    <w:rsid w:val="00752BD1"/>
    <w:rsid w:val="0075547F"/>
    <w:rsid w:val="007561B5"/>
    <w:rsid w:val="007566C2"/>
    <w:rsid w:val="0075797F"/>
    <w:rsid w:val="00760C36"/>
    <w:rsid w:val="0076158B"/>
    <w:rsid w:val="00763B6D"/>
    <w:rsid w:val="00770FB3"/>
    <w:rsid w:val="0077300B"/>
    <w:rsid w:val="00775637"/>
    <w:rsid w:val="0078038B"/>
    <w:rsid w:val="0078306D"/>
    <w:rsid w:val="007835C6"/>
    <w:rsid w:val="00783845"/>
    <w:rsid w:val="00784543"/>
    <w:rsid w:val="00792483"/>
    <w:rsid w:val="00795E7D"/>
    <w:rsid w:val="00796521"/>
    <w:rsid w:val="007A5CDB"/>
    <w:rsid w:val="007A6F22"/>
    <w:rsid w:val="007A7683"/>
    <w:rsid w:val="007B1B57"/>
    <w:rsid w:val="007B527C"/>
    <w:rsid w:val="007B6235"/>
    <w:rsid w:val="007C3378"/>
    <w:rsid w:val="007C3C0C"/>
    <w:rsid w:val="007C4F93"/>
    <w:rsid w:val="007C66FA"/>
    <w:rsid w:val="007D2EBB"/>
    <w:rsid w:val="007D4698"/>
    <w:rsid w:val="007D5900"/>
    <w:rsid w:val="007D5C70"/>
    <w:rsid w:val="007E01AF"/>
    <w:rsid w:val="007E7212"/>
    <w:rsid w:val="007F05C1"/>
    <w:rsid w:val="007F1828"/>
    <w:rsid w:val="007F60BF"/>
    <w:rsid w:val="00800752"/>
    <w:rsid w:val="00800D92"/>
    <w:rsid w:val="00802CD9"/>
    <w:rsid w:val="008043D1"/>
    <w:rsid w:val="00804B0C"/>
    <w:rsid w:val="00805CCF"/>
    <w:rsid w:val="00807913"/>
    <w:rsid w:val="0081247C"/>
    <w:rsid w:val="00814ECC"/>
    <w:rsid w:val="0081591D"/>
    <w:rsid w:val="00816D4A"/>
    <w:rsid w:val="008264DA"/>
    <w:rsid w:val="008409D0"/>
    <w:rsid w:val="008419E0"/>
    <w:rsid w:val="0084212D"/>
    <w:rsid w:val="00843E34"/>
    <w:rsid w:val="00844E07"/>
    <w:rsid w:val="0084782B"/>
    <w:rsid w:val="008531FE"/>
    <w:rsid w:val="0085383C"/>
    <w:rsid w:val="00857F7B"/>
    <w:rsid w:val="008602B7"/>
    <w:rsid w:val="00865C23"/>
    <w:rsid w:val="00867E89"/>
    <w:rsid w:val="00880C38"/>
    <w:rsid w:val="00883489"/>
    <w:rsid w:val="008847FA"/>
    <w:rsid w:val="0089213C"/>
    <w:rsid w:val="00894017"/>
    <w:rsid w:val="00894623"/>
    <w:rsid w:val="00894C39"/>
    <w:rsid w:val="008A22CA"/>
    <w:rsid w:val="008A6B8C"/>
    <w:rsid w:val="008A724C"/>
    <w:rsid w:val="008C6388"/>
    <w:rsid w:val="008D0AB9"/>
    <w:rsid w:val="008D0D8B"/>
    <w:rsid w:val="008D1424"/>
    <w:rsid w:val="008D1B29"/>
    <w:rsid w:val="008D410C"/>
    <w:rsid w:val="008E28FD"/>
    <w:rsid w:val="008E4573"/>
    <w:rsid w:val="008F043E"/>
    <w:rsid w:val="008F0E6C"/>
    <w:rsid w:val="008F4DEF"/>
    <w:rsid w:val="008F705E"/>
    <w:rsid w:val="008F7D9A"/>
    <w:rsid w:val="0090105D"/>
    <w:rsid w:val="00901787"/>
    <w:rsid w:val="00907956"/>
    <w:rsid w:val="00915112"/>
    <w:rsid w:val="00917BAC"/>
    <w:rsid w:val="009202F7"/>
    <w:rsid w:val="0092070E"/>
    <w:rsid w:val="009208E4"/>
    <w:rsid w:val="00922ABE"/>
    <w:rsid w:val="00924143"/>
    <w:rsid w:val="00926A69"/>
    <w:rsid w:val="00930E75"/>
    <w:rsid w:val="009323C7"/>
    <w:rsid w:val="009436C6"/>
    <w:rsid w:val="00943713"/>
    <w:rsid w:val="00946361"/>
    <w:rsid w:val="00946F26"/>
    <w:rsid w:val="00947061"/>
    <w:rsid w:val="00950EDD"/>
    <w:rsid w:val="00952190"/>
    <w:rsid w:val="00954DA7"/>
    <w:rsid w:val="00960612"/>
    <w:rsid w:val="00960D74"/>
    <w:rsid w:val="009610F9"/>
    <w:rsid w:val="00963F94"/>
    <w:rsid w:val="00965F64"/>
    <w:rsid w:val="0096668E"/>
    <w:rsid w:val="009804B3"/>
    <w:rsid w:val="00980E9E"/>
    <w:rsid w:val="00987DAB"/>
    <w:rsid w:val="00990786"/>
    <w:rsid w:val="00990FE7"/>
    <w:rsid w:val="009A2C05"/>
    <w:rsid w:val="009A4CC1"/>
    <w:rsid w:val="009A77AF"/>
    <w:rsid w:val="009B2B0D"/>
    <w:rsid w:val="009B31E0"/>
    <w:rsid w:val="009B46EA"/>
    <w:rsid w:val="009C6A9D"/>
    <w:rsid w:val="009C743C"/>
    <w:rsid w:val="009C74C8"/>
    <w:rsid w:val="009D0155"/>
    <w:rsid w:val="009D258C"/>
    <w:rsid w:val="009D6A85"/>
    <w:rsid w:val="009E1C9A"/>
    <w:rsid w:val="009F1D38"/>
    <w:rsid w:val="00A01490"/>
    <w:rsid w:val="00A04704"/>
    <w:rsid w:val="00A06B19"/>
    <w:rsid w:val="00A07E2D"/>
    <w:rsid w:val="00A119AE"/>
    <w:rsid w:val="00A1363B"/>
    <w:rsid w:val="00A26FEE"/>
    <w:rsid w:val="00A27092"/>
    <w:rsid w:val="00A300A5"/>
    <w:rsid w:val="00A346C0"/>
    <w:rsid w:val="00A34749"/>
    <w:rsid w:val="00A36227"/>
    <w:rsid w:val="00A41B5B"/>
    <w:rsid w:val="00A4252D"/>
    <w:rsid w:val="00A4507C"/>
    <w:rsid w:val="00A50CFB"/>
    <w:rsid w:val="00A51791"/>
    <w:rsid w:val="00A56F97"/>
    <w:rsid w:val="00A57E3B"/>
    <w:rsid w:val="00A65BCE"/>
    <w:rsid w:val="00A67011"/>
    <w:rsid w:val="00A73A1F"/>
    <w:rsid w:val="00A80140"/>
    <w:rsid w:val="00A828DF"/>
    <w:rsid w:val="00A839B7"/>
    <w:rsid w:val="00A84314"/>
    <w:rsid w:val="00A8698C"/>
    <w:rsid w:val="00A93C67"/>
    <w:rsid w:val="00AA0182"/>
    <w:rsid w:val="00AA5338"/>
    <w:rsid w:val="00AA6B11"/>
    <w:rsid w:val="00AB0DCC"/>
    <w:rsid w:val="00AB68F2"/>
    <w:rsid w:val="00AC540C"/>
    <w:rsid w:val="00AC5767"/>
    <w:rsid w:val="00AC7819"/>
    <w:rsid w:val="00AD7C8A"/>
    <w:rsid w:val="00AE1687"/>
    <w:rsid w:val="00AE7DD3"/>
    <w:rsid w:val="00AF4B69"/>
    <w:rsid w:val="00AF78AA"/>
    <w:rsid w:val="00B02ACA"/>
    <w:rsid w:val="00B031AF"/>
    <w:rsid w:val="00B03DD6"/>
    <w:rsid w:val="00B103A1"/>
    <w:rsid w:val="00B10410"/>
    <w:rsid w:val="00B107FB"/>
    <w:rsid w:val="00B15025"/>
    <w:rsid w:val="00B159C6"/>
    <w:rsid w:val="00B15B11"/>
    <w:rsid w:val="00B1701A"/>
    <w:rsid w:val="00B20809"/>
    <w:rsid w:val="00B2209C"/>
    <w:rsid w:val="00B2573A"/>
    <w:rsid w:val="00B27A01"/>
    <w:rsid w:val="00B3453E"/>
    <w:rsid w:val="00B36AB8"/>
    <w:rsid w:val="00B36FA9"/>
    <w:rsid w:val="00B432B3"/>
    <w:rsid w:val="00B443C5"/>
    <w:rsid w:val="00B4485B"/>
    <w:rsid w:val="00B45E95"/>
    <w:rsid w:val="00B5009E"/>
    <w:rsid w:val="00B51622"/>
    <w:rsid w:val="00B51D2E"/>
    <w:rsid w:val="00B5295E"/>
    <w:rsid w:val="00B55663"/>
    <w:rsid w:val="00B56A1D"/>
    <w:rsid w:val="00B56F42"/>
    <w:rsid w:val="00B610E5"/>
    <w:rsid w:val="00B61125"/>
    <w:rsid w:val="00B66659"/>
    <w:rsid w:val="00B75E64"/>
    <w:rsid w:val="00B76C0F"/>
    <w:rsid w:val="00B7704D"/>
    <w:rsid w:val="00B871C8"/>
    <w:rsid w:val="00B91A35"/>
    <w:rsid w:val="00B94ADB"/>
    <w:rsid w:val="00B95029"/>
    <w:rsid w:val="00B96629"/>
    <w:rsid w:val="00BA47EF"/>
    <w:rsid w:val="00BA7922"/>
    <w:rsid w:val="00BB3142"/>
    <w:rsid w:val="00BB5511"/>
    <w:rsid w:val="00BC0CA0"/>
    <w:rsid w:val="00BC21D8"/>
    <w:rsid w:val="00BC467D"/>
    <w:rsid w:val="00BC7044"/>
    <w:rsid w:val="00BE76E9"/>
    <w:rsid w:val="00BF25A8"/>
    <w:rsid w:val="00BF479B"/>
    <w:rsid w:val="00BF6D98"/>
    <w:rsid w:val="00BF6E5D"/>
    <w:rsid w:val="00C02C08"/>
    <w:rsid w:val="00C02FF9"/>
    <w:rsid w:val="00C056CC"/>
    <w:rsid w:val="00C10503"/>
    <w:rsid w:val="00C127E7"/>
    <w:rsid w:val="00C13FE6"/>
    <w:rsid w:val="00C21DAB"/>
    <w:rsid w:val="00C23958"/>
    <w:rsid w:val="00C26250"/>
    <w:rsid w:val="00C30336"/>
    <w:rsid w:val="00C337C9"/>
    <w:rsid w:val="00C36476"/>
    <w:rsid w:val="00C513B3"/>
    <w:rsid w:val="00C53B78"/>
    <w:rsid w:val="00C548F1"/>
    <w:rsid w:val="00C54ECE"/>
    <w:rsid w:val="00C56468"/>
    <w:rsid w:val="00C5792E"/>
    <w:rsid w:val="00C6092B"/>
    <w:rsid w:val="00C60A33"/>
    <w:rsid w:val="00C60E57"/>
    <w:rsid w:val="00C627A3"/>
    <w:rsid w:val="00C6293C"/>
    <w:rsid w:val="00C62FDC"/>
    <w:rsid w:val="00C64036"/>
    <w:rsid w:val="00C648B8"/>
    <w:rsid w:val="00C664B3"/>
    <w:rsid w:val="00C723A0"/>
    <w:rsid w:val="00C75507"/>
    <w:rsid w:val="00C75C30"/>
    <w:rsid w:val="00C76154"/>
    <w:rsid w:val="00C828F5"/>
    <w:rsid w:val="00C84F85"/>
    <w:rsid w:val="00C90436"/>
    <w:rsid w:val="00C91635"/>
    <w:rsid w:val="00C94ED8"/>
    <w:rsid w:val="00C9510C"/>
    <w:rsid w:val="00C95E37"/>
    <w:rsid w:val="00C97782"/>
    <w:rsid w:val="00CA298C"/>
    <w:rsid w:val="00CA3060"/>
    <w:rsid w:val="00CC1173"/>
    <w:rsid w:val="00CC18B1"/>
    <w:rsid w:val="00CC38E6"/>
    <w:rsid w:val="00CC5789"/>
    <w:rsid w:val="00CC60CF"/>
    <w:rsid w:val="00CC7A5C"/>
    <w:rsid w:val="00CD08D4"/>
    <w:rsid w:val="00CD2DBC"/>
    <w:rsid w:val="00CD3113"/>
    <w:rsid w:val="00CD4307"/>
    <w:rsid w:val="00CD48F6"/>
    <w:rsid w:val="00CE069B"/>
    <w:rsid w:val="00CE119D"/>
    <w:rsid w:val="00CE1575"/>
    <w:rsid w:val="00CE16DF"/>
    <w:rsid w:val="00CE21D0"/>
    <w:rsid w:val="00CF0BA8"/>
    <w:rsid w:val="00CF4035"/>
    <w:rsid w:val="00D15ADC"/>
    <w:rsid w:val="00D20C95"/>
    <w:rsid w:val="00D21558"/>
    <w:rsid w:val="00D2273B"/>
    <w:rsid w:val="00D24D62"/>
    <w:rsid w:val="00D254C6"/>
    <w:rsid w:val="00D26993"/>
    <w:rsid w:val="00D27B30"/>
    <w:rsid w:val="00D33116"/>
    <w:rsid w:val="00D364A1"/>
    <w:rsid w:val="00D4290C"/>
    <w:rsid w:val="00D43C67"/>
    <w:rsid w:val="00D472D3"/>
    <w:rsid w:val="00D47B36"/>
    <w:rsid w:val="00D52DFB"/>
    <w:rsid w:val="00D6076B"/>
    <w:rsid w:val="00D60D1C"/>
    <w:rsid w:val="00D621A7"/>
    <w:rsid w:val="00D62D6B"/>
    <w:rsid w:val="00D652B4"/>
    <w:rsid w:val="00D672D8"/>
    <w:rsid w:val="00D74938"/>
    <w:rsid w:val="00D81D1C"/>
    <w:rsid w:val="00D96D7D"/>
    <w:rsid w:val="00DA0009"/>
    <w:rsid w:val="00DA1742"/>
    <w:rsid w:val="00DA21AB"/>
    <w:rsid w:val="00DA2F57"/>
    <w:rsid w:val="00DB3035"/>
    <w:rsid w:val="00DB4637"/>
    <w:rsid w:val="00DB4BD8"/>
    <w:rsid w:val="00DB75BC"/>
    <w:rsid w:val="00DC05C3"/>
    <w:rsid w:val="00DD0BDC"/>
    <w:rsid w:val="00DD0E41"/>
    <w:rsid w:val="00DD2389"/>
    <w:rsid w:val="00DD4FB7"/>
    <w:rsid w:val="00DD63F3"/>
    <w:rsid w:val="00DE0D8B"/>
    <w:rsid w:val="00DE2E3C"/>
    <w:rsid w:val="00DE31B4"/>
    <w:rsid w:val="00DF2DBC"/>
    <w:rsid w:val="00DF5D81"/>
    <w:rsid w:val="00DF6C24"/>
    <w:rsid w:val="00DF7C33"/>
    <w:rsid w:val="00E07081"/>
    <w:rsid w:val="00E10A75"/>
    <w:rsid w:val="00E11B99"/>
    <w:rsid w:val="00E12C97"/>
    <w:rsid w:val="00E16DCC"/>
    <w:rsid w:val="00E226D9"/>
    <w:rsid w:val="00E27834"/>
    <w:rsid w:val="00E3001E"/>
    <w:rsid w:val="00E306E6"/>
    <w:rsid w:val="00E30F25"/>
    <w:rsid w:val="00E322B9"/>
    <w:rsid w:val="00E326E6"/>
    <w:rsid w:val="00E33F51"/>
    <w:rsid w:val="00E374F9"/>
    <w:rsid w:val="00E40C58"/>
    <w:rsid w:val="00E53BFC"/>
    <w:rsid w:val="00E560B4"/>
    <w:rsid w:val="00E60986"/>
    <w:rsid w:val="00E672D8"/>
    <w:rsid w:val="00E722FC"/>
    <w:rsid w:val="00E75827"/>
    <w:rsid w:val="00E75CDF"/>
    <w:rsid w:val="00E76D81"/>
    <w:rsid w:val="00E833D0"/>
    <w:rsid w:val="00E8444A"/>
    <w:rsid w:val="00E8448A"/>
    <w:rsid w:val="00E85E97"/>
    <w:rsid w:val="00E867D1"/>
    <w:rsid w:val="00E91496"/>
    <w:rsid w:val="00E92944"/>
    <w:rsid w:val="00E96578"/>
    <w:rsid w:val="00E968C5"/>
    <w:rsid w:val="00EA15F8"/>
    <w:rsid w:val="00EB2A95"/>
    <w:rsid w:val="00EB304C"/>
    <w:rsid w:val="00EB4ABD"/>
    <w:rsid w:val="00ED3BF9"/>
    <w:rsid w:val="00EE2FDA"/>
    <w:rsid w:val="00EE512F"/>
    <w:rsid w:val="00EF0B4E"/>
    <w:rsid w:val="00EF157A"/>
    <w:rsid w:val="00EF27D0"/>
    <w:rsid w:val="00EF45D6"/>
    <w:rsid w:val="00EF4B1C"/>
    <w:rsid w:val="00EF5BE6"/>
    <w:rsid w:val="00EF6B2C"/>
    <w:rsid w:val="00F032A0"/>
    <w:rsid w:val="00F03433"/>
    <w:rsid w:val="00F03A1E"/>
    <w:rsid w:val="00F069E3"/>
    <w:rsid w:val="00F1237D"/>
    <w:rsid w:val="00F135B9"/>
    <w:rsid w:val="00F14161"/>
    <w:rsid w:val="00F20FA4"/>
    <w:rsid w:val="00F230E3"/>
    <w:rsid w:val="00F23435"/>
    <w:rsid w:val="00F23EB5"/>
    <w:rsid w:val="00F300D5"/>
    <w:rsid w:val="00F318B5"/>
    <w:rsid w:val="00F33603"/>
    <w:rsid w:val="00F33D9E"/>
    <w:rsid w:val="00F35073"/>
    <w:rsid w:val="00F37D77"/>
    <w:rsid w:val="00F428FB"/>
    <w:rsid w:val="00F535F4"/>
    <w:rsid w:val="00F622C6"/>
    <w:rsid w:val="00F6353C"/>
    <w:rsid w:val="00F6492B"/>
    <w:rsid w:val="00F65110"/>
    <w:rsid w:val="00F70C8C"/>
    <w:rsid w:val="00F722D6"/>
    <w:rsid w:val="00F7776C"/>
    <w:rsid w:val="00F807FF"/>
    <w:rsid w:val="00F8099E"/>
    <w:rsid w:val="00F83374"/>
    <w:rsid w:val="00F86F1D"/>
    <w:rsid w:val="00F90D9D"/>
    <w:rsid w:val="00F929CE"/>
    <w:rsid w:val="00F94C2A"/>
    <w:rsid w:val="00F9612F"/>
    <w:rsid w:val="00F969B9"/>
    <w:rsid w:val="00F96B19"/>
    <w:rsid w:val="00FA27BF"/>
    <w:rsid w:val="00FA33EC"/>
    <w:rsid w:val="00FA641E"/>
    <w:rsid w:val="00FB0D68"/>
    <w:rsid w:val="00FB3FB4"/>
    <w:rsid w:val="00FB648A"/>
    <w:rsid w:val="00FB7086"/>
    <w:rsid w:val="00FC1839"/>
    <w:rsid w:val="00FC3656"/>
    <w:rsid w:val="00FC40E2"/>
    <w:rsid w:val="00FD0673"/>
    <w:rsid w:val="00FD140B"/>
    <w:rsid w:val="00FD163F"/>
    <w:rsid w:val="00FD442F"/>
    <w:rsid w:val="00FD48B7"/>
    <w:rsid w:val="00FD7991"/>
    <w:rsid w:val="00FE0552"/>
    <w:rsid w:val="00FE377F"/>
    <w:rsid w:val="00FE4CE3"/>
    <w:rsid w:val="00FE5430"/>
    <w:rsid w:val="00FE7A58"/>
    <w:rsid w:val="00FF01AE"/>
    <w:rsid w:val="00FF42AC"/>
    <w:rsid w:val="00FF76A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A532FE0C-2997-4541-9321-FDF3CBF4E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CFD"/>
    <w:pPr>
      <w:jc w:val="both"/>
    </w:pPr>
    <w:rPr>
      <w:sz w:val="24"/>
    </w:rPr>
  </w:style>
  <w:style w:type="paragraph" w:styleId="berschrift1">
    <w:name w:val="heading 1"/>
    <w:basedOn w:val="Standard"/>
    <w:next w:val="berschrift2"/>
    <w:qFormat/>
    <w:pPr>
      <w:keepNext/>
      <w:spacing w:line="300" w:lineRule="exact"/>
      <w:outlineLvl w:val="0"/>
    </w:pPr>
    <w:rPr>
      <w:kern w:val="28"/>
      <w:sz w:val="28"/>
    </w:rPr>
  </w:style>
  <w:style w:type="paragraph" w:styleId="berschrift2">
    <w:name w:val="heading 2"/>
    <w:next w:val="Standard"/>
    <w:qFormat/>
    <w:pPr>
      <w:suppressAutoHyphens/>
      <w:spacing w:before="600" w:after="360" w:line="260" w:lineRule="exact"/>
      <w:ind w:left="567" w:hanging="567"/>
      <w:outlineLvl w:val="1"/>
    </w:pPr>
    <w:rPr>
      <w:b/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spacing w:before="360" w:after="240" w:line="240" w:lineRule="exact"/>
      <w:ind w:left="284" w:hanging="284"/>
      <w:outlineLvl w:val="2"/>
    </w:pPr>
    <w:rPr>
      <w:i/>
      <w:sz w:val="22"/>
    </w:rPr>
  </w:style>
  <w:style w:type="paragraph" w:styleId="berschrift4">
    <w:name w:val="heading 4"/>
    <w:basedOn w:val="Standard"/>
    <w:next w:val="Standard"/>
    <w:qFormat/>
    <w:pPr>
      <w:spacing w:before="240" w:after="120" w:line="220" w:lineRule="exact"/>
      <w:outlineLvl w:val="3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1">
    <w:name w:val="Ü1"/>
    <w:basedOn w:val="Standard"/>
    <w:rsid w:val="0041533F"/>
    <w:pPr>
      <w:autoSpaceDE w:val="0"/>
      <w:autoSpaceDN w:val="0"/>
      <w:adjustRightInd w:val="0"/>
      <w:spacing w:after="120" w:line="360" w:lineRule="auto"/>
      <w:ind w:left="851" w:hanging="851"/>
    </w:pPr>
    <w:rPr>
      <w:rFonts w:ascii="Calibri" w:hAnsi="Calibri" w:cs="Arial"/>
      <w:b/>
      <w:sz w:val="32"/>
      <w:szCs w:val="28"/>
      <w:lang w:eastAsia="en-US"/>
    </w:rPr>
  </w:style>
  <w:style w:type="paragraph" w:customStyle="1" w:styleId="2">
    <w:name w:val="Ü2"/>
    <w:basedOn w:val="1"/>
    <w:rsid w:val="0041533F"/>
    <w:rPr>
      <w:sz w:val="28"/>
    </w:rPr>
  </w:style>
  <w:style w:type="paragraph" w:customStyle="1" w:styleId="3">
    <w:name w:val="Ü3"/>
    <w:basedOn w:val="2"/>
    <w:rsid w:val="0041533F"/>
    <w:pPr>
      <w:autoSpaceDE/>
      <w:autoSpaceDN/>
      <w:adjustRightInd/>
    </w:pPr>
    <w:rPr>
      <w:rFonts w:cs="Times New Roman"/>
      <w:sz w:val="24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krper">
    <w:name w:val="Body Text"/>
    <w:basedOn w:val="Standard"/>
    <w:pPr>
      <w:spacing w:after="120"/>
    </w:pPr>
  </w:style>
  <w:style w:type="paragraph" w:styleId="Zitat">
    <w:name w:val="Quote"/>
    <w:basedOn w:val="Standard"/>
    <w:qFormat/>
    <w:rsid w:val="0041533F"/>
    <w:pPr>
      <w:spacing w:after="240"/>
      <w:ind w:left="397" w:right="397"/>
    </w:pPr>
    <w:rPr>
      <w:rFonts w:ascii="Calibri" w:hAnsi="Calibri" w:cs="TimesNewRomanPSMT"/>
      <w:i/>
      <w:sz w:val="22"/>
      <w:szCs w:val="24"/>
      <w:lang w:eastAsia="en-US"/>
    </w:rPr>
  </w:style>
  <w:style w:type="paragraph" w:customStyle="1" w:styleId="A">
    <w:name w:val="A"/>
    <w:basedOn w:val="Standard"/>
    <w:pPr>
      <w:numPr>
        <w:numId w:val="1"/>
      </w:numPr>
      <w:spacing w:before="120" w:after="120" w:line="320" w:lineRule="atLeast"/>
    </w:pPr>
    <w:rPr>
      <w:szCs w:val="24"/>
    </w:rPr>
  </w:style>
  <w:style w:type="paragraph" w:customStyle="1" w:styleId="Tabelle">
    <w:name w:val="Tabelle"/>
    <w:basedOn w:val="Standard"/>
    <w:rPr>
      <w:sz w:val="16"/>
    </w:rPr>
  </w:style>
  <w:style w:type="paragraph" w:styleId="StandardWeb">
    <w:name w:val="Normal (Web)"/>
    <w:basedOn w:val="Standard"/>
    <w:autoRedefine/>
    <w:pPr>
      <w:spacing w:before="100" w:beforeAutospacing="1" w:after="100" w:afterAutospacing="1"/>
      <w:ind w:left="340"/>
    </w:pPr>
    <w:rPr>
      <w:sz w:val="20"/>
      <w:szCs w:val="24"/>
    </w:rPr>
  </w:style>
  <w:style w:type="paragraph" w:styleId="Textkrper2">
    <w:name w:val="Body Text 2"/>
    <w:basedOn w:val="Standard"/>
    <w:autoRedefine/>
    <w:pPr>
      <w:spacing w:before="100" w:beforeAutospacing="1" w:after="100" w:afterAutospacing="1"/>
    </w:pPr>
    <w:rPr>
      <w:sz w:val="20"/>
    </w:rPr>
  </w:style>
  <w:style w:type="paragraph" w:styleId="Funotentext">
    <w:name w:val="footnote text"/>
    <w:basedOn w:val="Standard"/>
    <w:rsid w:val="0041533F"/>
    <w:pPr>
      <w:ind w:left="284" w:hanging="284"/>
    </w:pPr>
    <w:rPr>
      <w:rFonts w:ascii="Calibri" w:hAnsi="Calibri"/>
      <w:sz w:val="20"/>
      <w:lang w:eastAsia="en-US"/>
    </w:rPr>
  </w:style>
  <w:style w:type="character" w:styleId="Funotenzeichen">
    <w:name w:val="footnote reference"/>
    <w:basedOn w:val="Absatz-Standardschriftart"/>
    <w:semiHidden/>
    <w:rPr>
      <w:rFonts w:ascii="Times New Roman" w:hAnsi="Times New Roman"/>
      <w:position w:val="0"/>
      <w:sz w:val="20"/>
      <w:vertAlign w:val="superscript"/>
    </w:rPr>
  </w:style>
  <w:style w:type="paragraph" w:customStyle="1" w:styleId="Standard1">
    <w:name w:val="Standard1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">
    <w:name w:val="Absatz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-Ende">
    <w:name w:val="Absatz-Ende"/>
    <w:basedOn w:val="Absatz"/>
    <w:rsid w:val="0041533F"/>
    <w:pPr>
      <w:spacing w:after="600"/>
    </w:pPr>
    <w:rPr>
      <w:rFonts w:cs="Times New Roman"/>
    </w:rPr>
  </w:style>
  <w:style w:type="paragraph" w:customStyle="1" w:styleId="Aufzhlung">
    <w:name w:val="Aufzählung"/>
    <w:basedOn w:val="Standard"/>
    <w:rsid w:val="0041533F"/>
    <w:pPr>
      <w:numPr>
        <w:numId w:val="5"/>
      </w:numPr>
      <w:spacing w:after="240" w:line="360" w:lineRule="auto"/>
    </w:pPr>
    <w:rPr>
      <w:rFonts w:ascii="Calibri" w:hAnsi="Calibri"/>
      <w:szCs w:val="24"/>
      <w:lang w:eastAsia="en-US"/>
    </w:rPr>
  </w:style>
  <w:style w:type="paragraph" w:customStyle="1" w:styleId="Abbildung">
    <w:name w:val="Abbildung"/>
    <w:basedOn w:val="Absatz-Ende"/>
    <w:rsid w:val="0041533F"/>
    <w:pPr>
      <w:spacing w:after="360"/>
    </w:pPr>
  </w:style>
  <w:style w:type="paragraph" w:customStyle="1" w:styleId="Pa2">
    <w:name w:val="Pa2"/>
    <w:basedOn w:val="Standard"/>
    <w:next w:val="Standard"/>
    <w:rsid w:val="0041533F"/>
    <w:pPr>
      <w:autoSpaceDE w:val="0"/>
      <w:autoSpaceDN w:val="0"/>
      <w:adjustRightInd w:val="0"/>
      <w:ind w:left="181" w:hanging="181"/>
    </w:pPr>
    <w:rPr>
      <w:rFonts w:ascii="Calibri" w:hAnsi="Calibri"/>
      <w:szCs w:val="24"/>
      <w:lang w:eastAsia="en-US"/>
    </w:rPr>
  </w:style>
  <w:style w:type="paragraph" w:styleId="Textkrper-Zeileneinzug">
    <w:name w:val="Body Text Indent"/>
    <w:basedOn w:val="Standard"/>
    <w:rsid w:val="00666CFD"/>
    <w:pPr>
      <w:ind w:left="1985" w:hanging="1985"/>
    </w:pPr>
  </w:style>
  <w:style w:type="character" w:styleId="Platzhaltertext">
    <w:name w:val="Placeholder Text"/>
    <w:basedOn w:val="Absatz-Standardschriftart"/>
    <w:uiPriority w:val="99"/>
    <w:semiHidden/>
    <w:rsid w:val="000675D9"/>
    <w:rPr>
      <w:color w:val="808080"/>
    </w:rPr>
  </w:style>
  <w:style w:type="table" w:styleId="Tabellenraster">
    <w:name w:val="Table Grid"/>
    <w:basedOn w:val="NormaleTabelle"/>
    <w:rsid w:val="00557D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uetz\Desktop\Studienbuch_B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26E03-778C-435C-BB78-B795516DA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Studienbuch_BA</Template>
  <TotalTime>0</TotalTime>
  <Pages>3</Pages>
  <Words>668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PNR</vt:lpstr>
    </vt:vector>
  </TitlesOfParts>
  <Company>Erziehungswissenschaften</Company>
  <LinksUpToDate>false</LinksUpToDate>
  <CharactersWithSpaces>5075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PNR</dc:title>
  <dc:subject/>
  <dc:creator>schuetz</dc:creator>
  <cp:keywords/>
  <dc:description/>
  <cp:lastModifiedBy>Alana Weist</cp:lastModifiedBy>
  <cp:revision>39</cp:revision>
  <cp:lastPrinted>2011-02-23T12:24:00Z</cp:lastPrinted>
  <dcterms:created xsi:type="dcterms:W3CDTF">2015-10-07T08:34:00Z</dcterms:created>
  <dcterms:modified xsi:type="dcterms:W3CDTF">2015-10-08T09:12:00Z</dcterms:modified>
</cp:coreProperties>
</file>