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A51" w:rsidRPr="0088010B" w:rsidRDefault="00B75A51" w:rsidP="00B75A51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Cs w:val="24"/>
        </w:rPr>
      </w:pPr>
      <w:r w:rsidRPr="0088010B">
        <w:rPr>
          <w:rFonts w:ascii="Arial" w:hAnsi="Arial" w:cs="Arial"/>
          <w:b/>
          <w:szCs w:val="24"/>
        </w:rPr>
        <w:t xml:space="preserve">Studienbuch Bachelor Nebenfach </w:t>
      </w:r>
    </w:p>
    <w:p w:rsidR="00B75A51" w:rsidRPr="0088010B" w:rsidRDefault="00B75A51" w:rsidP="0088010B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Cs w:val="24"/>
        </w:rPr>
      </w:pPr>
      <w:r w:rsidRPr="0088010B">
        <w:rPr>
          <w:rFonts w:ascii="Arial" w:hAnsi="Arial" w:cs="Arial"/>
          <w:b/>
          <w:szCs w:val="24"/>
        </w:rPr>
        <w:t>Prüfungsordnung 2015</w:t>
      </w:r>
    </w:p>
    <w:p w:rsidR="00A80140" w:rsidRDefault="00A80140" w:rsidP="00A80140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r w:rsidRPr="00B61125">
        <w:rPr>
          <w:rFonts w:ascii="Arial" w:hAnsi="Arial" w:cs="Arial"/>
          <w:b/>
          <w:sz w:val="18"/>
          <w:szCs w:val="18"/>
        </w:rPr>
        <w:t xml:space="preserve">Name: </w:t>
      </w:r>
      <w:r w:rsidR="0088010B">
        <w:rPr>
          <w:rFonts w:ascii="Arial" w:hAnsi="Arial" w:cs="Arial"/>
          <w:b/>
          <w:sz w:val="18"/>
          <w:szCs w:val="18"/>
        </w:rPr>
        <w:tab/>
      </w:r>
      <w:r w:rsidR="0088010B">
        <w:rPr>
          <w:rFonts w:ascii="Arial" w:hAnsi="Arial" w:cs="Arial"/>
          <w:b/>
          <w:sz w:val="18"/>
          <w:szCs w:val="18"/>
        </w:rPr>
        <w:tab/>
      </w:r>
      <w:r w:rsidR="0088010B">
        <w:rPr>
          <w:rFonts w:ascii="Arial" w:hAnsi="Arial" w:cs="Arial"/>
          <w:b/>
          <w:sz w:val="18"/>
          <w:szCs w:val="18"/>
        </w:rPr>
        <w:tab/>
      </w:r>
      <w:r w:rsidR="0088010B">
        <w:rPr>
          <w:rFonts w:ascii="Arial" w:hAnsi="Arial" w:cs="Arial"/>
          <w:b/>
          <w:sz w:val="18"/>
          <w:szCs w:val="18"/>
        </w:rPr>
        <w:tab/>
      </w:r>
      <w:r w:rsidR="0088010B">
        <w:rPr>
          <w:rFonts w:ascii="Arial" w:hAnsi="Arial" w:cs="Arial"/>
          <w:b/>
          <w:sz w:val="18"/>
          <w:szCs w:val="18"/>
        </w:rPr>
        <w:tab/>
      </w:r>
      <w:r w:rsidR="0088010B">
        <w:rPr>
          <w:rFonts w:ascii="Arial" w:hAnsi="Arial" w:cs="Arial"/>
          <w:b/>
          <w:sz w:val="18"/>
          <w:szCs w:val="18"/>
        </w:rPr>
        <w:tab/>
      </w:r>
      <w:r w:rsidR="0088010B" w:rsidRPr="00B61125">
        <w:rPr>
          <w:rFonts w:ascii="Arial" w:hAnsi="Arial" w:cs="Arial"/>
          <w:b/>
          <w:sz w:val="18"/>
          <w:szCs w:val="18"/>
        </w:rPr>
        <w:t>Matrikelnr.</w:t>
      </w:r>
      <w:r w:rsidR="0088010B">
        <w:rPr>
          <w:rFonts w:ascii="Arial" w:hAnsi="Arial" w:cs="Arial"/>
          <w:b/>
          <w:sz w:val="18"/>
          <w:szCs w:val="18"/>
        </w:rPr>
        <w:t>:</w:t>
      </w:r>
    </w:p>
    <w:tbl>
      <w:tblPr>
        <w:tblW w:w="1460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8"/>
        <w:gridCol w:w="5103"/>
        <w:gridCol w:w="567"/>
        <w:gridCol w:w="567"/>
        <w:gridCol w:w="4104"/>
        <w:gridCol w:w="1559"/>
        <w:gridCol w:w="510"/>
        <w:gridCol w:w="426"/>
      </w:tblGrid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7331DC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Modulbezeichnung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Sem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Jahr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Titel der Veranstaltung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Lehrende/r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Art*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CP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</w:t>
            </w:r>
            <w:r w:rsidR="00472E80">
              <w:rPr>
                <w:rFonts w:ascii="Arial" w:hAnsi="Arial" w:cs="Arial"/>
                <w:b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Einführung in die Erziehungswissenschaft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4C4F27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472E80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  <w:r w:rsidR="004C4F27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Einführung in die Erziehungswissenschaft</w:t>
            </w:r>
            <w:r w:rsidR="00D62D6B">
              <w:rPr>
                <w:rFonts w:ascii="Arial" w:hAnsi="Arial" w:cs="Arial"/>
                <w:sz w:val="18"/>
                <w:szCs w:val="18"/>
              </w:rPr>
              <w:t xml:space="preserve"> (Klausur)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020351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bookmarkStart w:id="0" w:name="_GoBack"/>
            <w:bookmarkEnd w:id="0"/>
          </w:p>
        </w:tc>
        <w:tc>
          <w:tcPr>
            <w:tcW w:w="1559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MP</w:t>
            </w:r>
          </w:p>
        </w:tc>
        <w:tc>
          <w:tcPr>
            <w:tcW w:w="426" w:type="dxa"/>
            <w:vAlign w:val="center"/>
          </w:tcPr>
          <w:p w:rsidR="000E4E9C" w:rsidRPr="00B61125" w:rsidRDefault="00077140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4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472E80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1237D" w:rsidRPr="00F1237D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="00F1237D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F1237D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Einführung in die </w:t>
            </w:r>
            <w:r w:rsidR="00F1237D">
              <w:rPr>
                <w:rFonts w:ascii="Arial" w:hAnsi="Arial" w:cs="Arial"/>
                <w:sz w:val="18"/>
                <w:szCs w:val="18"/>
              </w:rPr>
              <w:t>Pädagogik der Lebensalter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472E80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77140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Einführung in die </w:t>
            </w:r>
            <w:r w:rsidR="00077140">
              <w:rPr>
                <w:rFonts w:ascii="Arial" w:hAnsi="Arial" w:cs="Arial"/>
                <w:sz w:val="18"/>
                <w:szCs w:val="18"/>
              </w:rPr>
              <w:t>Erziehungswissenschaft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EW-BA</w:t>
            </w:r>
            <w:r w:rsidR="00472E80">
              <w:rPr>
                <w:rFonts w:ascii="Arial" w:hAnsi="Arial" w:cs="Arial"/>
                <w:b/>
                <w:sz w:val="18"/>
                <w:szCs w:val="18"/>
                <w:lang w:val="it-IT"/>
              </w:rPr>
              <w:t>-NF</w:t>
            </w: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2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77140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Geschichte und Theorien der Erziehungswissenschaft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0E4E9C" w:rsidRPr="0062527E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EW-BA</w:t>
            </w:r>
            <w:r w:rsidR="00472E80">
              <w:rPr>
                <w:rFonts w:ascii="Arial" w:hAnsi="Arial" w:cs="Arial"/>
                <w:sz w:val="18"/>
                <w:szCs w:val="18"/>
                <w:lang w:val="it-IT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 xml:space="preserve"> 2</w:t>
            </w:r>
            <w:r w:rsidR="0062527E"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V</w:t>
            </w:r>
            <w:r w:rsidR="008B23C7">
              <w:rPr>
                <w:rFonts w:ascii="Arial" w:hAnsi="Arial" w:cs="Arial"/>
                <w:i/>
                <w:sz w:val="18"/>
                <w:szCs w:val="18"/>
                <w:lang w:val="it-IT"/>
              </w:rPr>
              <w:t>+MP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8B23C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Geschichte </w:t>
            </w:r>
            <w:r w:rsidR="00077140">
              <w:rPr>
                <w:rFonts w:ascii="Arial" w:hAnsi="Arial" w:cs="Arial"/>
                <w:sz w:val="18"/>
                <w:szCs w:val="18"/>
              </w:rPr>
              <w:t>und Theorien der</w:t>
            </w:r>
            <w:r w:rsidRPr="007331DC">
              <w:rPr>
                <w:rFonts w:ascii="Arial" w:hAnsi="Arial" w:cs="Arial"/>
                <w:sz w:val="18"/>
                <w:szCs w:val="18"/>
              </w:rPr>
              <w:t xml:space="preserve"> Bildung und Erziehung</w:t>
            </w:r>
            <w:r w:rsidR="008B23C7">
              <w:rPr>
                <w:rFonts w:ascii="Arial" w:hAnsi="Arial" w:cs="Arial"/>
                <w:sz w:val="18"/>
                <w:szCs w:val="18"/>
              </w:rPr>
              <w:t xml:space="preserve"> (Klausur) inkl. Selbststudium zur Vertiefung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8B23C7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8B23C7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0E4E9C" w:rsidRPr="00B031AF" w:rsidRDefault="000E4E9C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EW-BA</w:t>
            </w:r>
            <w:r w:rsidR="00472E80">
              <w:rPr>
                <w:rFonts w:ascii="Arial" w:hAnsi="Arial" w:cs="Arial"/>
                <w:sz w:val="18"/>
                <w:szCs w:val="18"/>
                <w:lang w:val="it-IT"/>
              </w:rPr>
              <w:t>-NF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2</w:t>
            </w:r>
            <w:r w:rsidR="0062527E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</w:t>
            </w:r>
            <w:r w:rsidR="00077140">
              <w:rPr>
                <w:rFonts w:ascii="Arial" w:hAnsi="Arial" w:cs="Arial"/>
                <w:i/>
                <w:sz w:val="18"/>
                <w:szCs w:val="18"/>
                <w:lang w:val="it-IT"/>
              </w:rPr>
              <w:t>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8B23C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</w:t>
            </w:r>
            <w:r w:rsidR="00077140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 Geschichte der Bildung und Erziehung</w:t>
            </w:r>
            <w:r w:rsidR="003C5AD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77140" w:rsidRPr="00B61125" w:rsidTr="0062527E">
        <w:trPr>
          <w:cantSplit/>
          <w:trHeight w:val="260"/>
        </w:trPr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077140" w:rsidRDefault="00077140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EW-BA</w:t>
            </w:r>
            <w:r w:rsidR="008B23C7">
              <w:rPr>
                <w:rFonts w:ascii="Arial" w:hAnsi="Arial" w:cs="Arial"/>
                <w:sz w:val="18"/>
                <w:szCs w:val="18"/>
                <w:lang w:val="it-IT"/>
              </w:rPr>
              <w:t>-NF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2</w:t>
            </w:r>
            <w:r w:rsidR="0062527E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S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77140" w:rsidRDefault="00077140" w:rsidP="004C3DF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 Theorien der Bildung und Erziehung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77140" w:rsidRPr="00B61125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77140" w:rsidRPr="00B61125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077140" w:rsidRPr="00B61125" w:rsidRDefault="00077140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77140" w:rsidRPr="00B61125" w:rsidRDefault="00077140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77140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77140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</w:t>
            </w:r>
            <w:r w:rsidR="008B23C7">
              <w:rPr>
                <w:rFonts w:ascii="Arial" w:hAnsi="Arial" w:cs="Arial"/>
                <w:b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 xml:space="preserve"> 3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8B23C7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Wahlpflichtbereich Erziehungswissenschaft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0E4E9C" w:rsidRPr="00B61125" w:rsidRDefault="000E4E9C" w:rsidP="008B23C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8B23C7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8B23C7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Vorlesung Wahlpflichtbereich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8B23C7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B23C7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8B23C7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Seminar Wahlpflichtbereich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53657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53657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FD163F" w:rsidRPr="00B61125" w:rsidTr="0062527E">
        <w:trPr>
          <w:cantSplit/>
          <w:trHeight w:val="260"/>
        </w:trPr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FD163F" w:rsidRPr="008B23C7" w:rsidRDefault="00FD163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</w:t>
            </w:r>
            <w:r w:rsidR="008B23C7">
              <w:rPr>
                <w:rFonts w:ascii="Arial" w:hAnsi="Arial" w:cs="Arial"/>
                <w:sz w:val="18"/>
                <w:szCs w:val="18"/>
              </w:rPr>
              <w:t>-NF</w:t>
            </w:r>
            <w:r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B23C7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FD163F" w:rsidRDefault="008B23C7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Seminar Wahlpflichtbereich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163F" w:rsidRPr="00B61125" w:rsidRDefault="00FD163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163F" w:rsidRPr="00B61125" w:rsidRDefault="00FD163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FD163F" w:rsidRPr="00B61125" w:rsidRDefault="00FD163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D163F" w:rsidRPr="00B61125" w:rsidRDefault="00FD163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FD163F" w:rsidRDefault="00FD163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B23C7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FD163F" w:rsidRDefault="008B23C7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8B23C7" w:rsidRPr="00B61125" w:rsidTr="0062527E">
        <w:trPr>
          <w:cantSplit/>
          <w:trHeight w:val="260"/>
        </w:trPr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8B23C7" w:rsidRPr="008B23C7" w:rsidRDefault="008B23C7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 3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8B23C7" w:rsidRDefault="008B23C7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einem der Seminare (Hausarbeit) inkl. Selbststudium zur Vertiefung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B23C7" w:rsidRPr="00B61125" w:rsidRDefault="008B23C7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B23C7" w:rsidRPr="00B61125" w:rsidRDefault="008B23C7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8B23C7" w:rsidRPr="00B61125" w:rsidRDefault="008B23C7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B23C7" w:rsidRPr="00B61125" w:rsidRDefault="008B23C7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8B23C7" w:rsidRDefault="008B23C7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DA1729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B23C7" w:rsidRDefault="008B23C7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b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 xml:space="preserve"> 4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4C3DFF" w:rsidP="004C3DF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Professionelles Handeln in pädagogischen </w:t>
            </w:r>
            <w:r w:rsidR="000E4E9C" w:rsidRPr="007331DC">
              <w:rPr>
                <w:rFonts w:ascii="Arial" w:hAnsi="Arial" w:cs="Arial"/>
                <w:b/>
                <w:sz w:val="18"/>
                <w:szCs w:val="18"/>
              </w:rPr>
              <w:t>Institutionen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C3DFF">
              <w:rPr>
                <w:rFonts w:ascii="Arial" w:hAnsi="Arial" w:cs="Arial"/>
                <w:i/>
                <w:sz w:val="18"/>
                <w:szCs w:val="18"/>
              </w:rPr>
              <w:t>4</w:t>
            </w:r>
            <w:r w:rsidR="0062527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4C3DFF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4C3DFF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4C3DF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Professionelles Handeln in pädagogischen Berufsfelder und Institutionen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4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Seminar zu ausgewählten pädagogischen Handlungsfel</w:t>
            </w:r>
            <w:r>
              <w:rPr>
                <w:rFonts w:ascii="Arial" w:hAnsi="Arial" w:cs="Arial"/>
                <w:sz w:val="18"/>
                <w:szCs w:val="18"/>
              </w:rPr>
              <w:t>dern I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4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C3DFF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4C3DF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Seminar zu ausgewählten pädagogischen Handlungsfeldern </w:t>
            </w:r>
            <w:r>
              <w:rPr>
                <w:rFonts w:ascii="Arial" w:hAnsi="Arial" w:cs="Arial"/>
                <w:sz w:val="18"/>
                <w:szCs w:val="18"/>
              </w:rPr>
              <w:t>II</w:t>
            </w:r>
            <w:r w:rsidR="004C3DF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E16DF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4C3DFF" w:rsidP="004C3DFF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4C3DF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4C3DFF" w:rsidRPr="00B61125" w:rsidTr="0062527E">
        <w:trPr>
          <w:cantSplit/>
          <w:trHeight w:val="260"/>
        </w:trPr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4C3DFF" w:rsidRPr="004C3DFF" w:rsidRDefault="004C3DFF" w:rsidP="007C4F9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sz w:val="18"/>
                <w:szCs w:val="18"/>
              </w:rPr>
              <w:t>-NF</w:t>
            </w:r>
            <w:r>
              <w:rPr>
                <w:rFonts w:ascii="Arial" w:hAnsi="Arial" w:cs="Arial"/>
                <w:sz w:val="18"/>
                <w:szCs w:val="18"/>
              </w:rPr>
              <w:t xml:space="preserve"> 4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4C3DFF" w:rsidRPr="007331DC" w:rsidRDefault="004C3DFF" w:rsidP="004C3DF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in einem der </w:t>
            </w:r>
            <w:r w:rsidR="00DA1729">
              <w:rPr>
                <w:rFonts w:ascii="Arial" w:hAnsi="Arial" w:cs="Arial"/>
                <w:sz w:val="18"/>
                <w:szCs w:val="18"/>
              </w:rPr>
              <w:t xml:space="preserve">beiden </w:t>
            </w:r>
            <w:r>
              <w:rPr>
                <w:rFonts w:ascii="Arial" w:hAnsi="Arial" w:cs="Arial"/>
                <w:sz w:val="18"/>
                <w:szCs w:val="18"/>
              </w:rPr>
              <w:t>Seminare (Referat mit Ausarbeitung)</w:t>
            </w:r>
            <w:r w:rsidR="003E46DA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C3DFF" w:rsidRPr="00B61125" w:rsidRDefault="004C3DFF" w:rsidP="00CE16DF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C3DFF" w:rsidRPr="00B61125" w:rsidRDefault="004C3DF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4C3DFF" w:rsidRPr="00B61125" w:rsidRDefault="004C3DF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C3DFF" w:rsidRPr="00B61125" w:rsidRDefault="004C3DF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4C3DFF" w:rsidRDefault="004C3DF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8264DA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4C3DFF" w:rsidRDefault="004C3DF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b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 xml:space="preserve"> 5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Umgang mit Differenz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Umgang mit Differenz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 bzw. Heterogenitätsthematik I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 bzw. Heterogenitätsthematik II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5E543E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0E4E9C" w:rsidRPr="003E46DA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sz w:val="18"/>
                <w:szCs w:val="18"/>
              </w:rPr>
              <w:t>-NF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="006252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E46DA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 bzw. Heterogenitätsthematik</w:t>
            </w:r>
            <w:r>
              <w:rPr>
                <w:rFonts w:ascii="Arial" w:hAnsi="Arial" w:cs="Arial"/>
                <w:sz w:val="18"/>
                <w:szCs w:val="18"/>
              </w:rPr>
              <w:t xml:space="preserve"> III </w:t>
            </w: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3E46DA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3E46DA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62527E">
        <w:trPr>
          <w:cantSplit/>
          <w:trHeight w:val="260"/>
        </w:trPr>
        <w:tc>
          <w:tcPr>
            <w:tcW w:w="1768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</w:t>
            </w:r>
            <w:r w:rsidR="00DA1729">
              <w:rPr>
                <w:rFonts w:ascii="Arial" w:hAnsi="Arial" w:cs="Arial"/>
                <w:sz w:val="18"/>
                <w:szCs w:val="18"/>
              </w:rPr>
              <w:t>-NF</w:t>
            </w:r>
            <w:r>
              <w:rPr>
                <w:rFonts w:ascii="Arial" w:hAnsi="Arial" w:cs="Arial"/>
                <w:sz w:val="18"/>
                <w:szCs w:val="18"/>
              </w:rPr>
              <w:t xml:space="preserve"> 5 </w:t>
            </w:r>
            <w:r w:rsidRPr="00C627A3"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vAlign w:val="center"/>
          </w:tcPr>
          <w:p w:rsidR="003E46DA" w:rsidRPr="007331DC" w:rsidRDefault="003E46DA" w:rsidP="00DA172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einem der</w:t>
            </w:r>
            <w:r w:rsidR="00DA1729">
              <w:rPr>
                <w:rFonts w:ascii="Arial" w:hAnsi="Arial" w:cs="Arial"/>
                <w:sz w:val="18"/>
                <w:szCs w:val="18"/>
              </w:rPr>
              <w:t xml:space="preserve"> beiden Seminare (Hausarbeit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="00DA1729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104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DA1729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vAlign w:val="center"/>
          </w:tcPr>
          <w:p w:rsidR="003E46DA" w:rsidRDefault="00DA1729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4F45D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</w:tbl>
    <w:p w:rsidR="004A6B0E" w:rsidRPr="00B61125" w:rsidRDefault="00926A69">
      <w:pPr>
        <w:rPr>
          <w:rFonts w:ascii="Arial" w:hAnsi="Arial" w:cs="Arial"/>
          <w:sz w:val="18"/>
          <w:szCs w:val="18"/>
        </w:rPr>
      </w:pPr>
      <w:r w:rsidRPr="00B61125">
        <w:rPr>
          <w:rFonts w:ascii="Arial" w:hAnsi="Arial" w:cs="Arial"/>
          <w:sz w:val="18"/>
          <w:szCs w:val="18"/>
        </w:rPr>
        <w:t>*</w:t>
      </w:r>
      <w:r w:rsidR="004A6B0E" w:rsidRPr="00B61125">
        <w:rPr>
          <w:rFonts w:ascii="Arial" w:hAnsi="Arial" w:cs="Arial"/>
          <w:sz w:val="18"/>
          <w:szCs w:val="18"/>
        </w:rPr>
        <w:t xml:space="preserve">Art: SL= Studienleistung, </w:t>
      </w:r>
      <w:r w:rsidRPr="00B61125">
        <w:rPr>
          <w:rFonts w:ascii="Arial" w:hAnsi="Arial" w:cs="Arial"/>
          <w:sz w:val="18"/>
          <w:szCs w:val="18"/>
        </w:rPr>
        <w:t xml:space="preserve">MP= Modulprüfung, </w:t>
      </w:r>
      <w:r w:rsidR="00AA55ED">
        <w:rPr>
          <w:rFonts w:ascii="Arial" w:hAnsi="Arial" w:cs="Arial"/>
          <w:sz w:val="18"/>
          <w:szCs w:val="18"/>
        </w:rPr>
        <w:t>SS=Selbststudium</w:t>
      </w:r>
      <w:r w:rsidR="0062527E">
        <w:rPr>
          <w:rFonts w:ascii="Arial" w:hAnsi="Arial" w:cs="Arial"/>
          <w:sz w:val="18"/>
          <w:szCs w:val="18"/>
        </w:rPr>
        <w:t xml:space="preserve">, V= Vorlesung, S= Seminar, Ü= Übung, RV=Ringvorlesung, </w:t>
      </w:r>
      <w:r w:rsidR="0062527E" w:rsidRPr="00B61125">
        <w:rPr>
          <w:rFonts w:ascii="Arial" w:hAnsi="Arial" w:cs="Arial"/>
          <w:sz w:val="18"/>
          <w:szCs w:val="18"/>
        </w:rPr>
        <w:t>MP= Modulprüfung</w:t>
      </w:r>
    </w:p>
    <w:sectPr w:rsidR="004A6B0E" w:rsidRPr="00B61125" w:rsidSect="008801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 w:code="9"/>
      <w:pgMar w:top="284" w:right="720" w:bottom="284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DBC" w:rsidRDefault="00CD2DBC">
      <w:r>
        <w:separator/>
      </w:r>
    </w:p>
  </w:endnote>
  <w:endnote w:type="continuationSeparator" w:id="0">
    <w:p w:rsidR="00CD2DBC" w:rsidRDefault="00CD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AE3CF9-E02C-4313-9CB7-21F76C8DF4FE}"/>
    <w:embedBold r:id="rId2" w:fontKey="{3C2AF720-909E-4FE6-B725-BC978C940314}"/>
    <w:embedItalic r:id="rId3" w:fontKey="{C56A23D7-B2D4-4805-8894-375D586F2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3ACC45D5-B842-4624-8C09-AC6C4FA7C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F92" w:rsidRDefault="00EF5F9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F92" w:rsidRDefault="00EF5F9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F92" w:rsidRDefault="00EF5F9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DBC" w:rsidRDefault="00CD2DBC">
      <w:r>
        <w:separator/>
      </w:r>
    </w:p>
  </w:footnote>
  <w:footnote w:type="continuationSeparator" w:id="0">
    <w:p w:rsidR="00CD2DBC" w:rsidRDefault="00CD2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F92" w:rsidRDefault="00EF5F9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F92" w:rsidRDefault="00EF5F9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DBC" w:rsidRDefault="0088010B" w:rsidP="0088010B">
    <w:pPr>
      <w:pStyle w:val="Kopfzeile"/>
      <w:jc w:val="right"/>
    </w:pPr>
    <w:r>
      <w:rPr>
        <w:rFonts w:ascii="Arial" w:hAnsi="Arial" w:cs="Arial"/>
        <w:noProof/>
      </w:rPr>
      <w:drawing>
        <wp:inline distT="0" distB="0" distL="0" distR="0">
          <wp:extent cx="2486025" cy="419100"/>
          <wp:effectExtent l="0" t="0" r="952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D815E4"/>
    <w:multiLevelType w:val="hybridMultilevel"/>
    <w:tmpl w:val="A88A57D6"/>
    <w:lvl w:ilvl="0" w:tplc="24F2DFC4">
      <w:start w:val="1"/>
      <w:numFmt w:val="bullet"/>
      <w:pStyle w:val="Aufzhlung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it-IT" w:vendorID="64" w:dllVersion="131078" w:nlCheck="1" w:checkStyle="0"/>
  <w:activeWritingStyle w:appName="MSWord" w:lang="de-DE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IZLhTKQVHWuPJsKMMht4YYfIq8cm76xbiakVpxa/GR8CyAeiLRAOHyGoDGs6e/WWPFh02LvK/iYEI9N1nS5fg==" w:salt="m0C5CsfZlZxP3EjjdMcm/g==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B11"/>
    <w:rsid w:val="00015130"/>
    <w:rsid w:val="00016982"/>
    <w:rsid w:val="00020351"/>
    <w:rsid w:val="0002274D"/>
    <w:rsid w:val="00022D83"/>
    <w:rsid w:val="00023334"/>
    <w:rsid w:val="00023A03"/>
    <w:rsid w:val="00026636"/>
    <w:rsid w:val="00026830"/>
    <w:rsid w:val="000307D3"/>
    <w:rsid w:val="0003118A"/>
    <w:rsid w:val="000335F3"/>
    <w:rsid w:val="0003768C"/>
    <w:rsid w:val="00037BA4"/>
    <w:rsid w:val="00040330"/>
    <w:rsid w:val="00042B11"/>
    <w:rsid w:val="00046F79"/>
    <w:rsid w:val="00056F64"/>
    <w:rsid w:val="00061139"/>
    <w:rsid w:val="000638D8"/>
    <w:rsid w:val="0006648B"/>
    <w:rsid w:val="000675D9"/>
    <w:rsid w:val="00070531"/>
    <w:rsid w:val="00072051"/>
    <w:rsid w:val="000758A6"/>
    <w:rsid w:val="00075A03"/>
    <w:rsid w:val="00075DC7"/>
    <w:rsid w:val="00077140"/>
    <w:rsid w:val="000778C5"/>
    <w:rsid w:val="0008250A"/>
    <w:rsid w:val="000854D2"/>
    <w:rsid w:val="00086C7D"/>
    <w:rsid w:val="00087381"/>
    <w:rsid w:val="00090B58"/>
    <w:rsid w:val="000A5E5B"/>
    <w:rsid w:val="000A7706"/>
    <w:rsid w:val="000B2B0F"/>
    <w:rsid w:val="000B507C"/>
    <w:rsid w:val="000B60A0"/>
    <w:rsid w:val="000C10E5"/>
    <w:rsid w:val="000C1C67"/>
    <w:rsid w:val="000C44F8"/>
    <w:rsid w:val="000C5BC2"/>
    <w:rsid w:val="000C69B2"/>
    <w:rsid w:val="000C6C4A"/>
    <w:rsid w:val="000D5749"/>
    <w:rsid w:val="000D6367"/>
    <w:rsid w:val="000D6EDF"/>
    <w:rsid w:val="000E1654"/>
    <w:rsid w:val="000E4D88"/>
    <w:rsid w:val="000E4E9C"/>
    <w:rsid w:val="000F2197"/>
    <w:rsid w:val="000F3D1A"/>
    <w:rsid w:val="0010303E"/>
    <w:rsid w:val="001054DE"/>
    <w:rsid w:val="00110F2F"/>
    <w:rsid w:val="001125D8"/>
    <w:rsid w:val="001232CD"/>
    <w:rsid w:val="00124B30"/>
    <w:rsid w:val="001277B6"/>
    <w:rsid w:val="001277DA"/>
    <w:rsid w:val="00132BC4"/>
    <w:rsid w:val="0013633A"/>
    <w:rsid w:val="00145839"/>
    <w:rsid w:val="00147732"/>
    <w:rsid w:val="0015513F"/>
    <w:rsid w:val="00160C58"/>
    <w:rsid w:val="00164435"/>
    <w:rsid w:val="00171C99"/>
    <w:rsid w:val="00180EB6"/>
    <w:rsid w:val="001822C4"/>
    <w:rsid w:val="00184AAC"/>
    <w:rsid w:val="00192FA0"/>
    <w:rsid w:val="00195AD6"/>
    <w:rsid w:val="0019661A"/>
    <w:rsid w:val="00197903"/>
    <w:rsid w:val="001A4985"/>
    <w:rsid w:val="001A5498"/>
    <w:rsid w:val="001B0B7F"/>
    <w:rsid w:val="001B2A09"/>
    <w:rsid w:val="001B37A6"/>
    <w:rsid w:val="001C0963"/>
    <w:rsid w:val="001D2C9B"/>
    <w:rsid w:val="001D6980"/>
    <w:rsid w:val="001D79B8"/>
    <w:rsid w:val="001F4106"/>
    <w:rsid w:val="001F5BB2"/>
    <w:rsid w:val="001F6135"/>
    <w:rsid w:val="002023CE"/>
    <w:rsid w:val="00204289"/>
    <w:rsid w:val="0020454D"/>
    <w:rsid w:val="00210AB8"/>
    <w:rsid w:val="00212432"/>
    <w:rsid w:val="00226C90"/>
    <w:rsid w:val="00231D1A"/>
    <w:rsid w:val="00231E7F"/>
    <w:rsid w:val="002327DA"/>
    <w:rsid w:val="0023461F"/>
    <w:rsid w:val="00243BBF"/>
    <w:rsid w:val="00251E64"/>
    <w:rsid w:val="0025437C"/>
    <w:rsid w:val="002632BC"/>
    <w:rsid w:val="00263547"/>
    <w:rsid w:val="00264114"/>
    <w:rsid w:val="00265A2D"/>
    <w:rsid w:val="00266B32"/>
    <w:rsid w:val="00266E9A"/>
    <w:rsid w:val="002670B4"/>
    <w:rsid w:val="0028172A"/>
    <w:rsid w:val="00287068"/>
    <w:rsid w:val="00290A43"/>
    <w:rsid w:val="00292349"/>
    <w:rsid w:val="0029599E"/>
    <w:rsid w:val="00297C25"/>
    <w:rsid w:val="002A20A1"/>
    <w:rsid w:val="002A6487"/>
    <w:rsid w:val="002B085C"/>
    <w:rsid w:val="002B1527"/>
    <w:rsid w:val="002B1BA7"/>
    <w:rsid w:val="002B6319"/>
    <w:rsid w:val="002C2B39"/>
    <w:rsid w:val="002C3151"/>
    <w:rsid w:val="002C38EE"/>
    <w:rsid w:val="002D13F0"/>
    <w:rsid w:val="002E05A0"/>
    <w:rsid w:val="002E0CDC"/>
    <w:rsid w:val="002E1FBA"/>
    <w:rsid w:val="002E3D67"/>
    <w:rsid w:val="002E3D6C"/>
    <w:rsid w:val="002F1190"/>
    <w:rsid w:val="002F4ABB"/>
    <w:rsid w:val="002F6933"/>
    <w:rsid w:val="002F7F23"/>
    <w:rsid w:val="00304F35"/>
    <w:rsid w:val="003050A3"/>
    <w:rsid w:val="00305EFC"/>
    <w:rsid w:val="00306E52"/>
    <w:rsid w:val="00310455"/>
    <w:rsid w:val="00314FCA"/>
    <w:rsid w:val="00320E96"/>
    <w:rsid w:val="00323EF2"/>
    <w:rsid w:val="00325E4B"/>
    <w:rsid w:val="003279FF"/>
    <w:rsid w:val="00341817"/>
    <w:rsid w:val="00341B73"/>
    <w:rsid w:val="00341C9F"/>
    <w:rsid w:val="00344734"/>
    <w:rsid w:val="00350595"/>
    <w:rsid w:val="00350BD8"/>
    <w:rsid w:val="00353AD0"/>
    <w:rsid w:val="00353E02"/>
    <w:rsid w:val="00362220"/>
    <w:rsid w:val="00371A1C"/>
    <w:rsid w:val="00372E4B"/>
    <w:rsid w:val="0037464D"/>
    <w:rsid w:val="00374C52"/>
    <w:rsid w:val="003752D3"/>
    <w:rsid w:val="00376D30"/>
    <w:rsid w:val="0038243E"/>
    <w:rsid w:val="00382A42"/>
    <w:rsid w:val="00384557"/>
    <w:rsid w:val="003852B0"/>
    <w:rsid w:val="003868E6"/>
    <w:rsid w:val="00386E8F"/>
    <w:rsid w:val="003873B4"/>
    <w:rsid w:val="0039643F"/>
    <w:rsid w:val="0039679E"/>
    <w:rsid w:val="003A1B94"/>
    <w:rsid w:val="003A635A"/>
    <w:rsid w:val="003B046B"/>
    <w:rsid w:val="003B14CE"/>
    <w:rsid w:val="003B3E19"/>
    <w:rsid w:val="003B4705"/>
    <w:rsid w:val="003B656A"/>
    <w:rsid w:val="003B76FA"/>
    <w:rsid w:val="003C22B7"/>
    <w:rsid w:val="003C5AD2"/>
    <w:rsid w:val="003C6E1A"/>
    <w:rsid w:val="003C7B0E"/>
    <w:rsid w:val="003D214B"/>
    <w:rsid w:val="003E0660"/>
    <w:rsid w:val="003E2C6D"/>
    <w:rsid w:val="003E46DA"/>
    <w:rsid w:val="003E7E61"/>
    <w:rsid w:val="003F1AEC"/>
    <w:rsid w:val="003F79DA"/>
    <w:rsid w:val="00400569"/>
    <w:rsid w:val="00400C69"/>
    <w:rsid w:val="00401166"/>
    <w:rsid w:val="004033FA"/>
    <w:rsid w:val="00403551"/>
    <w:rsid w:val="004112DF"/>
    <w:rsid w:val="004113DB"/>
    <w:rsid w:val="0041155D"/>
    <w:rsid w:val="00412FD8"/>
    <w:rsid w:val="00415337"/>
    <w:rsid w:val="0041533F"/>
    <w:rsid w:val="00416870"/>
    <w:rsid w:val="00417C84"/>
    <w:rsid w:val="004219F4"/>
    <w:rsid w:val="00426EDA"/>
    <w:rsid w:val="00427660"/>
    <w:rsid w:val="00427671"/>
    <w:rsid w:val="00432054"/>
    <w:rsid w:val="00433D76"/>
    <w:rsid w:val="00434B4B"/>
    <w:rsid w:val="00441B8C"/>
    <w:rsid w:val="00442E76"/>
    <w:rsid w:val="004453A2"/>
    <w:rsid w:val="004458B0"/>
    <w:rsid w:val="004500D0"/>
    <w:rsid w:val="00453327"/>
    <w:rsid w:val="00455A90"/>
    <w:rsid w:val="0045663A"/>
    <w:rsid w:val="00461B19"/>
    <w:rsid w:val="00461EF4"/>
    <w:rsid w:val="00462737"/>
    <w:rsid w:val="004653F9"/>
    <w:rsid w:val="004654C0"/>
    <w:rsid w:val="0046708B"/>
    <w:rsid w:val="004707E4"/>
    <w:rsid w:val="00470D3A"/>
    <w:rsid w:val="00472684"/>
    <w:rsid w:val="00472E80"/>
    <w:rsid w:val="00476896"/>
    <w:rsid w:val="00483AF6"/>
    <w:rsid w:val="0048470F"/>
    <w:rsid w:val="00485151"/>
    <w:rsid w:val="00494948"/>
    <w:rsid w:val="00496705"/>
    <w:rsid w:val="004A063A"/>
    <w:rsid w:val="004A11A2"/>
    <w:rsid w:val="004A3F4A"/>
    <w:rsid w:val="004A42BF"/>
    <w:rsid w:val="004A6B0E"/>
    <w:rsid w:val="004B2676"/>
    <w:rsid w:val="004B2B3E"/>
    <w:rsid w:val="004B5102"/>
    <w:rsid w:val="004B7391"/>
    <w:rsid w:val="004C1218"/>
    <w:rsid w:val="004C1B86"/>
    <w:rsid w:val="004C3DFF"/>
    <w:rsid w:val="004C4AA0"/>
    <w:rsid w:val="004C4F27"/>
    <w:rsid w:val="004C6019"/>
    <w:rsid w:val="004C74AE"/>
    <w:rsid w:val="004D050F"/>
    <w:rsid w:val="004D1A7B"/>
    <w:rsid w:val="004D3056"/>
    <w:rsid w:val="004D414A"/>
    <w:rsid w:val="004D65A6"/>
    <w:rsid w:val="004E1E8A"/>
    <w:rsid w:val="004E333B"/>
    <w:rsid w:val="004E37C4"/>
    <w:rsid w:val="004E511F"/>
    <w:rsid w:val="004E7ACD"/>
    <w:rsid w:val="004F05E3"/>
    <w:rsid w:val="004F35B1"/>
    <w:rsid w:val="004F4500"/>
    <w:rsid w:val="004F45D9"/>
    <w:rsid w:val="00500C98"/>
    <w:rsid w:val="00503064"/>
    <w:rsid w:val="005032F2"/>
    <w:rsid w:val="00505133"/>
    <w:rsid w:val="00513DAD"/>
    <w:rsid w:val="0051416D"/>
    <w:rsid w:val="00514195"/>
    <w:rsid w:val="00514745"/>
    <w:rsid w:val="00514E3B"/>
    <w:rsid w:val="0051520D"/>
    <w:rsid w:val="00520CA1"/>
    <w:rsid w:val="00522253"/>
    <w:rsid w:val="00536570"/>
    <w:rsid w:val="005367E6"/>
    <w:rsid w:val="005405A3"/>
    <w:rsid w:val="005539B2"/>
    <w:rsid w:val="00553C91"/>
    <w:rsid w:val="0055409A"/>
    <w:rsid w:val="00557D60"/>
    <w:rsid w:val="00557DE5"/>
    <w:rsid w:val="00563057"/>
    <w:rsid w:val="00571A05"/>
    <w:rsid w:val="00574D3C"/>
    <w:rsid w:val="005753EB"/>
    <w:rsid w:val="00585060"/>
    <w:rsid w:val="0058707F"/>
    <w:rsid w:val="0058715D"/>
    <w:rsid w:val="00587B95"/>
    <w:rsid w:val="00591C00"/>
    <w:rsid w:val="005A2659"/>
    <w:rsid w:val="005A287D"/>
    <w:rsid w:val="005A63A3"/>
    <w:rsid w:val="005A655B"/>
    <w:rsid w:val="005B07A2"/>
    <w:rsid w:val="005B12C8"/>
    <w:rsid w:val="005B57A1"/>
    <w:rsid w:val="005B7887"/>
    <w:rsid w:val="005C0392"/>
    <w:rsid w:val="005C179D"/>
    <w:rsid w:val="005C1CC0"/>
    <w:rsid w:val="005C1D2C"/>
    <w:rsid w:val="005C4090"/>
    <w:rsid w:val="005C7BF5"/>
    <w:rsid w:val="005D1C86"/>
    <w:rsid w:val="005D6442"/>
    <w:rsid w:val="005D7DC7"/>
    <w:rsid w:val="005E543E"/>
    <w:rsid w:val="005E672B"/>
    <w:rsid w:val="005F31D3"/>
    <w:rsid w:val="005F3A0E"/>
    <w:rsid w:val="005F46F3"/>
    <w:rsid w:val="005F4D15"/>
    <w:rsid w:val="0060406D"/>
    <w:rsid w:val="00605C68"/>
    <w:rsid w:val="00606869"/>
    <w:rsid w:val="00610678"/>
    <w:rsid w:val="00612472"/>
    <w:rsid w:val="0061592A"/>
    <w:rsid w:val="00620D8D"/>
    <w:rsid w:val="00622AD2"/>
    <w:rsid w:val="00622FAB"/>
    <w:rsid w:val="00624910"/>
    <w:rsid w:val="00625129"/>
    <w:rsid w:val="0062527E"/>
    <w:rsid w:val="006316C5"/>
    <w:rsid w:val="0063340A"/>
    <w:rsid w:val="006340E9"/>
    <w:rsid w:val="0064097D"/>
    <w:rsid w:val="00640DAD"/>
    <w:rsid w:val="0064191F"/>
    <w:rsid w:val="0064274B"/>
    <w:rsid w:val="0064371D"/>
    <w:rsid w:val="00644832"/>
    <w:rsid w:val="0064622C"/>
    <w:rsid w:val="00650F39"/>
    <w:rsid w:val="00652714"/>
    <w:rsid w:val="006548EC"/>
    <w:rsid w:val="0066220C"/>
    <w:rsid w:val="00666CFD"/>
    <w:rsid w:val="00667E4D"/>
    <w:rsid w:val="00677EA2"/>
    <w:rsid w:val="00681910"/>
    <w:rsid w:val="006838B3"/>
    <w:rsid w:val="00694EE5"/>
    <w:rsid w:val="00696BB2"/>
    <w:rsid w:val="006970D2"/>
    <w:rsid w:val="006A309D"/>
    <w:rsid w:val="006A383B"/>
    <w:rsid w:val="006A4849"/>
    <w:rsid w:val="006B1879"/>
    <w:rsid w:val="006B7BDF"/>
    <w:rsid w:val="006C16E7"/>
    <w:rsid w:val="006C274D"/>
    <w:rsid w:val="006C31E9"/>
    <w:rsid w:val="006C532F"/>
    <w:rsid w:val="006C54A7"/>
    <w:rsid w:val="006C74A3"/>
    <w:rsid w:val="006D0E44"/>
    <w:rsid w:val="006D1DBF"/>
    <w:rsid w:val="006D7FFA"/>
    <w:rsid w:val="006E1410"/>
    <w:rsid w:val="006E1686"/>
    <w:rsid w:val="006E5FDC"/>
    <w:rsid w:val="006F204D"/>
    <w:rsid w:val="006F78D8"/>
    <w:rsid w:val="0070120E"/>
    <w:rsid w:val="0070419D"/>
    <w:rsid w:val="007045FA"/>
    <w:rsid w:val="0071305F"/>
    <w:rsid w:val="0071533F"/>
    <w:rsid w:val="00716B5B"/>
    <w:rsid w:val="007178C4"/>
    <w:rsid w:val="007207CF"/>
    <w:rsid w:val="007233A9"/>
    <w:rsid w:val="00724FCF"/>
    <w:rsid w:val="00725148"/>
    <w:rsid w:val="00726478"/>
    <w:rsid w:val="007327EC"/>
    <w:rsid w:val="007331DC"/>
    <w:rsid w:val="00735376"/>
    <w:rsid w:val="007354FA"/>
    <w:rsid w:val="00742BC6"/>
    <w:rsid w:val="00746498"/>
    <w:rsid w:val="00747504"/>
    <w:rsid w:val="00752BD1"/>
    <w:rsid w:val="0075547F"/>
    <w:rsid w:val="007561B5"/>
    <w:rsid w:val="007566C2"/>
    <w:rsid w:val="0075797F"/>
    <w:rsid w:val="00760C36"/>
    <w:rsid w:val="0076158B"/>
    <w:rsid w:val="00763B6D"/>
    <w:rsid w:val="00770FB3"/>
    <w:rsid w:val="0077300B"/>
    <w:rsid w:val="00775637"/>
    <w:rsid w:val="0078038B"/>
    <w:rsid w:val="0078306D"/>
    <w:rsid w:val="007835C6"/>
    <w:rsid w:val="00783845"/>
    <w:rsid w:val="00784543"/>
    <w:rsid w:val="00792483"/>
    <w:rsid w:val="00795E7D"/>
    <w:rsid w:val="00796521"/>
    <w:rsid w:val="007A5CDB"/>
    <w:rsid w:val="007A6F22"/>
    <w:rsid w:val="007A7683"/>
    <w:rsid w:val="007B1B57"/>
    <w:rsid w:val="007B527C"/>
    <w:rsid w:val="007B6235"/>
    <w:rsid w:val="007C3378"/>
    <w:rsid w:val="007C3C0C"/>
    <w:rsid w:val="007C4F93"/>
    <w:rsid w:val="007C66FA"/>
    <w:rsid w:val="007D2EBB"/>
    <w:rsid w:val="007D4698"/>
    <w:rsid w:val="007D5900"/>
    <w:rsid w:val="007D5C70"/>
    <w:rsid w:val="007E01AF"/>
    <w:rsid w:val="007E7212"/>
    <w:rsid w:val="007F1828"/>
    <w:rsid w:val="007F60BF"/>
    <w:rsid w:val="00800752"/>
    <w:rsid w:val="00800D92"/>
    <w:rsid w:val="00802CD9"/>
    <w:rsid w:val="00804B0C"/>
    <w:rsid w:val="00805CCF"/>
    <w:rsid w:val="00807913"/>
    <w:rsid w:val="0081247C"/>
    <w:rsid w:val="00814ECC"/>
    <w:rsid w:val="0081591D"/>
    <w:rsid w:val="00816D4A"/>
    <w:rsid w:val="008264DA"/>
    <w:rsid w:val="008409D0"/>
    <w:rsid w:val="008419E0"/>
    <w:rsid w:val="0084212D"/>
    <w:rsid w:val="00843E34"/>
    <w:rsid w:val="00844E07"/>
    <w:rsid w:val="0084782B"/>
    <w:rsid w:val="008531FE"/>
    <w:rsid w:val="0085383C"/>
    <w:rsid w:val="00857F7B"/>
    <w:rsid w:val="008602B7"/>
    <w:rsid w:val="00865C23"/>
    <w:rsid w:val="00867E89"/>
    <w:rsid w:val="0088010B"/>
    <w:rsid w:val="00880C38"/>
    <w:rsid w:val="00883489"/>
    <w:rsid w:val="008847FA"/>
    <w:rsid w:val="0089213C"/>
    <w:rsid w:val="00894017"/>
    <w:rsid w:val="00894623"/>
    <w:rsid w:val="00894C39"/>
    <w:rsid w:val="008A22CA"/>
    <w:rsid w:val="008A6B8C"/>
    <w:rsid w:val="008A724C"/>
    <w:rsid w:val="008B23C7"/>
    <w:rsid w:val="008C6388"/>
    <w:rsid w:val="008D0AB9"/>
    <w:rsid w:val="008D0D8B"/>
    <w:rsid w:val="008D1424"/>
    <w:rsid w:val="008D1B29"/>
    <w:rsid w:val="008D410C"/>
    <w:rsid w:val="008E28FD"/>
    <w:rsid w:val="008E4573"/>
    <w:rsid w:val="008F043E"/>
    <w:rsid w:val="008F0E6C"/>
    <w:rsid w:val="008F4DEF"/>
    <w:rsid w:val="008F655F"/>
    <w:rsid w:val="008F705E"/>
    <w:rsid w:val="008F7D9A"/>
    <w:rsid w:val="0090105D"/>
    <w:rsid w:val="00901787"/>
    <w:rsid w:val="00907956"/>
    <w:rsid w:val="00915112"/>
    <w:rsid w:val="00917BAC"/>
    <w:rsid w:val="009202F7"/>
    <w:rsid w:val="0092070E"/>
    <w:rsid w:val="00922ABE"/>
    <w:rsid w:val="00924143"/>
    <w:rsid w:val="00926A69"/>
    <w:rsid w:val="00930E75"/>
    <w:rsid w:val="009323C7"/>
    <w:rsid w:val="009436C6"/>
    <w:rsid w:val="00943713"/>
    <w:rsid w:val="00946361"/>
    <w:rsid w:val="00946F26"/>
    <w:rsid w:val="00947061"/>
    <w:rsid w:val="00950EDD"/>
    <w:rsid w:val="00952190"/>
    <w:rsid w:val="00954DA7"/>
    <w:rsid w:val="00960612"/>
    <w:rsid w:val="00960D74"/>
    <w:rsid w:val="009610F9"/>
    <w:rsid w:val="00963F94"/>
    <w:rsid w:val="00965F64"/>
    <w:rsid w:val="0096668E"/>
    <w:rsid w:val="00971AF0"/>
    <w:rsid w:val="009804B3"/>
    <w:rsid w:val="00980E9E"/>
    <w:rsid w:val="00987DAB"/>
    <w:rsid w:val="00990FE7"/>
    <w:rsid w:val="009A2C05"/>
    <w:rsid w:val="009A4CC1"/>
    <w:rsid w:val="009A77AF"/>
    <w:rsid w:val="009B2B0D"/>
    <w:rsid w:val="009B31E0"/>
    <w:rsid w:val="009B46EA"/>
    <w:rsid w:val="009C6A9D"/>
    <w:rsid w:val="009C74C8"/>
    <w:rsid w:val="009D0155"/>
    <w:rsid w:val="009D258C"/>
    <w:rsid w:val="009E1C9A"/>
    <w:rsid w:val="009F1D38"/>
    <w:rsid w:val="00A01490"/>
    <w:rsid w:val="00A04704"/>
    <w:rsid w:val="00A06B19"/>
    <w:rsid w:val="00A07E2D"/>
    <w:rsid w:val="00A119AE"/>
    <w:rsid w:val="00A1363B"/>
    <w:rsid w:val="00A26FEE"/>
    <w:rsid w:val="00A27092"/>
    <w:rsid w:val="00A300A5"/>
    <w:rsid w:val="00A346C0"/>
    <w:rsid w:val="00A34749"/>
    <w:rsid w:val="00A36227"/>
    <w:rsid w:val="00A41B5B"/>
    <w:rsid w:val="00A4252D"/>
    <w:rsid w:val="00A4507C"/>
    <w:rsid w:val="00A50CFB"/>
    <w:rsid w:val="00A51791"/>
    <w:rsid w:val="00A56F97"/>
    <w:rsid w:val="00A57E3B"/>
    <w:rsid w:val="00A65BCE"/>
    <w:rsid w:val="00A67011"/>
    <w:rsid w:val="00A73A1F"/>
    <w:rsid w:val="00A75F9C"/>
    <w:rsid w:val="00A80140"/>
    <w:rsid w:val="00A828DF"/>
    <w:rsid w:val="00A839B7"/>
    <w:rsid w:val="00A84314"/>
    <w:rsid w:val="00A8698C"/>
    <w:rsid w:val="00A93C67"/>
    <w:rsid w:val="00AA0182"/>
    <w:rsid w:val="00AA5338"/>
    <w:rsid w:val="00AA55ED"/>
    <w:rsid w:val="00AA6B11"/>
    <w:rsid w:val="00AB0DCC"/>
    <w:rsid w:val="00AB68F2"/>
    <w:rsid w:val="00AC540C"/>
    <w:rsid w:val="00AC5767"/>
    <w:rsid w:val="00AC7819"/>
    <w:rsid w:val="00AD7C8A"/>
    <w:rsid w:val="00AE1687"/>
    <w:rsid w:val="00AE7DD3"/>
    <w:rsid w:val="00AF4B69"/>
    <w:rsid w:val="00AF78AA"/>
    <w:rsid w:val="00B02ACA"/>
    <w:rsid w:val="00B031AF"/>
    <w:rsid w:val="00B03DD6"/>
    <w:rsid w:val="00B103A1"/>
    <w:rsid w:val="00B10410"/>
    <w:rsid w:val="00B107FB"/>
    <w:rsid w:val="00B15025"/>
    <w:rsid w:val="00B159C6"/>
    <w:rsid w:val="00B15B11"/>
    <w:rsid w:val="00B1701A"/>
    <w:rsid w:val="00B20809"/>
    <w:rsid w:val="00B2209C"/>
    <w:rsid w:val="00B2573A"/>
    <w:rsid w:val="00B27A01"/>
    <w:rsid w:val="00B3453E"/>
    <w:rsid w:val="00B36AB8"/>
    <w:rsid w:val="00B36FA9"/>
    <w:rsid w:val="00B432B3"/>
    <w:rsid w:val="00B443C5"/>
    <w:rsid w:val="00B4485B"/>
    <w:rsid w:val="00B45E95"/>
    <w:rsid w:val="00B51622"/>
    <w:rsid w:val="00B51D2E"/>
    <w:rsid w:val="00B5295E"/>
    <w:rsid w:val="00B55663"/>
    <w:rsid w:val="00B56A1D"/>
    <w:rsid w:val="00B56F42"/>
    <w:rsid w:val="00B610E5"/>
    <w:rsid w:val="00B61125"/>
    <w:rsid w:val="00B66659"/>
    <w:rsid w:val="00B75A51"/>
    <w:rsid w:val="00B75E64"/>
    <w:rsid w:val="00B76C0F"/>
    <w:rsid w:val="00B7704D"/>
    <w:rsid w:val="00B871C8"/>
    <w:rsid w:val="00B91A35"/>
    <w:rsid w:val="00B94ADB"/>
    <w:rsid w:val="00B95029"/>
    <w:rsid w:val="00B96629"/>
    <w:rsid w:val="00BA47EF"/>
    <w:rsid w:val="00BA7922"/>
    <w:rsid w:val="00BB3142"/>
    <w:rsid w:val="00BB5511"/>
    <w:rsid w:val="00BC0CA0"/>
    <w:rsid w:val="00BC21D8"/>
    <w:rsid w:val="00BC467D"/>
    <w:rsid w:val="00BC7044"/>
    <w:rsid w:val="00BE76E9"/>
    <w:rsid w:val="00BF25A8"/>
    <w:rsid w:val="00BF479B"/>
    <w:rsid w:val="00BF6D98"/>
    <w:rsid w:val="00BF6E5D"/>
    <w:rsid w:val="00C02C08"/>
    <w:rsid w:val="00C02FF9"/>
    <w:rsid w:val="00C056CC"/>
    <w:rsid w:val="00C10503"/>
    <w:rsid w:val="00C127E7"/>
    <w:rsid w:val="00C13FE6"/>
    <w:rsid w:val="00C21DAB"/>
    <w:rsid w:val="00C23958"/>
    <w:rsid w:val="00C26250"/>
    <w:rsid w:val="00C30336"/>
    <w:rsid w:val="00C337C9"/>
    <w:rsid w:val="00C36476"/>
    <w:rsid w:val="00C513B3"/>
    <w:rsid w:val="00C53B78"/>
    <w:rsid w:val="00C548F1"/>
    <w:rsid w:val="00C54ECE"/>
    <w:rsid w:val="00C56468"/>
    <w:rsid w:val="00C5792E"/>
    <w:rsid w:val="00C6092B"/>
    <w:rsid w:val="00C60A33"/>
    <w:rsid w:val="00C60E57"/>
    <w:rsid w:val="00C627A3"/>
    <w:rsid w:val="00C6293C"/>
    <w:rsid w:val="00C62FDC"/>
    <w:rsid w:val="00C63E21"/>
    <w:rsid w:val="00C64036"/>
    <w:rsid w:val="00C648B8"/>
    <w:rsid w:val="00C664B3"/>
    <w:rsid w:val="00C723A0"/>
    <w:rsid w:val="00C75507"/>
    <w:rsid w:val="00C75C30"/>
    <w:rsid w:val="00C76154"/>
    <w:rsid w:val="00C828F5"/>
    <w:rsid w:val="00C84F85"/>
    <w:rsid w:val="00C90436"/>
    <w:rsid w:val="00C91635"/>
    <w:rsid w:val="00C94ED8"/>
    <w:rsid w:val="00C9510C"/>
    <w:rsid w:val="00C95E37"/>
    <w:rsid w:val="00C97782"/>
    <w:rsid w:val="00CA298C"/>
    <w:rsid w:val="00CA3060"/>
    <w:rsid w:val="00CC1173"/>
    <w:rsid w:val="00CC18B1"/>
    <w:rsid w:val="00CC38E6"/>
    <w:rsid w:val="00CC5789"/>
    <w:rsid w:val="00CC60CF"/>
    <w:rsid w:val="00CC7A5C"/>
    <w:rsid w:val="00CD08D4"/>
    <w:rsid w:val="00CD2DBC"/>
    <w:rsid w:val="00CD3113"/>
    <w:rsid w:val="00CD4307"/>
    <w:rsid w:val="00CD48F6"/>
    <w:rsid w:val="00CE069B"/>
    <w:rsid w:val="00CE1575"/>
    <w:rsid w:val="00CE16DF"/>
    <w:rsid w:val="00CE21D0"/>
    <w:rsid w:val="00CF0BA8"/>
    <w:rsid w:val="00CF4035"/>
    <w:rsid w:val="00D15ADC"/>
    <w:rsid w:val="00D20C95"/>
    <w:rsid w:val="00D21558"/>
    <w:rsid w:val="00D2273B"/>
    <w:rsid w:val="00D24D62"/>
    <w:rsid w:val="00D254C6"/>
    <w:rsid w:val="00D26993"/>
    <w:rsid w:val="00D27B30"/>
    <w:rsid w:val="00D33116"/>
    <w:rsid w:val="00D364A1"/>
    <w:rsid w:val="00D4290C"/>
    <w:rsid w:val="00D43C67"/>
    <w:rsid w:val="00D472D3"/>
    <w:rsid w:val="00D47B36"/>
    <w:rsid w:val="00D52DFB"/>
    <w:rsid w:val="00D6076B"/>
    <w:rsid w:val="00D60D1C"/>
    <w:rsid w:val="00D621A7"/>
    <w:rsid w:val="00D62D6B"/>
    <w:rsid w:val="00D652B4"/>
    <w:rsid w:val="00D672D8"/>
    <w:rsid w:val="00D74938"/>
    <w:rsid w:val="00D81D1C"/>
    <w:rsid w:val="00D96D7D"/>
    <w:rsid w:val="00DA0009"/>
    <w:rsid w:val="00DA1729"/>
    <w:rsid w:val="00DA1742"/>
    <w:rsid w:val="00DA21AB"/>
    <w:rsid w:val="00DA2F57"/>
    <w:rsid w:val="00DB3035"/>
    <w:rsid w:val="00DB4637"/>
    <w:rsid w:val="00DB4BD8"/>
    <w:rsid w:val="00DB75BC"/>
    <w:rsid w:val="00DC05C3"/>
    <w:rsid w:val="00DD0BDC"/>
    <w:rsid w:val="00DD0E41"/>
    <w:rsid w:val="00DD2389"/>
    <w:rsid w:val="00DD4FB7"/>
    <w:rsid w:val="00DD63F3"/>
    <w:rsid w:val="00DE0D8B"/>
    <w:rsid w:val="00DE2E3C"/>
    <w:rsid w:val="00DE31B4"/>
    <w:rsid w:val="00DF2DBC"/>
    <w:rsid w:val="00DF5D81"/>
    <w:rsid w:val="00DF6C24"/>
    <w:rsid w:val="00DF7C33"/>
    <w:rsid w:val="00E07081"/>
    <w:rsid w:val="00E10A75"/>
    <w:rsid w:val="00E11B99"/>
    <w:rsid w:val="00E12C97"/>
    <w:rsid w:val="00E16DCC"/>
    <w:rsid w:val="00E226D9"/>
    <w:rsid w:val="00E27834"/>
    <w:rsid w:val="00E3001E"/>
    <w:rsid w:val="00E306E6"/>
    <w:rsid w:val="00E30F25"/>
    <w:rsid w:val="00E322B9"/>
    <w:rsid w:val="00E326E6"/>
    <w:rsid w:val="00E33F51"/>
    <w:rsid w:val="00E40C58"/>
    <w:rsid w:val="00E53BFC"/>
    <w:rsid w:val="00E560B4"/>
    <w:rsid w:val="00E60986"/>
    <w:rsid w:val="00E672D8"/>
    <w:rsid w:val="00E722FC"/>
    <w:rsid w:val="00E75827"/>
    <w:rsid w:val="00E75CDF"/>
    <w:rsid w:val="00E76D81"/>
    <w:rsid w:val="00E833D0"/>
    <w:rsid w:val="00E8444A"/>
    <w:rsid w:val="00E8448A"/>
    <w:rsid w:val="00E85E97"/>
    <w:rsid w:val="00E867D1"/>
    <w:rsid w:val="00E91496"/>
    <w:rsid w:val="00E92944"/>
    <w:rsid w:val="00E96578"/>
    <w:rsid w:val="00E968C5"/>
    <w:rsid w:val="00EA15F8"/>
    <w:rsid w:val="00EB2A95"/>
    <w:rsid w:val="00EB304C"/>
    <w:rsid w:val="00ED3BF9"/>
    <w:rsid w:val="00EE2FDA"/>
    <w:rsid w:val="00EE512F"/>
    <w:rsid w:val="00EF0B4E"/>
    <w:rsid w:val="00EF157A"/>
    <w:rsid w:val="00EF27D0"/>
    <w:rsid w:val="00EF45D6"/>
    <w:rsid w:val="00EF4B1C"/>
    <w:rsid w:val="00EF5BE6"/>
    <w:rsid w:val="00EF5F92"/>
    <w:rsid w:val="00EF6B2C"/>
    <w:rsid w:val="00F032A0"/>
    <w:rsid w:val="00F03433"/>
    <w:rsid w:val="00F03A1E"/>
    <w:rsid w:val="00F069E3"/>
    <w:rsid w:val="00F1237D"/>
    <w:rsid w:val="00F135B9"/>
    <w:rsid w:val="00F14161"/>
    <w:rsid w:val="00F20FA4"/>
    <w:rsid w:val="00F230E3"/>
    <w:rsid w:val="00F23EB5"/>
    <w:rsid w:val="00F300D5"/>
    <w:rsid w:val="00F33603"/>
    <w:rsid w:val="00F33D9E"/>
    <w:rsid w:val="00F35073"/>
    <w:rsid w:val="00F37D77"/>
    <w:rsid w:val="00F428FB"/>
    <w:rsid w:val="00F535F4"/>
    <w:rsid w:val="00F622C6"/>
    <w:rsid w:val="00F6353C"/>
    <w:rsid w:val="00F6492B"/>
    <w:rsid w:val="00F65110"/>
    <w:rsid w:val="00F70C8C"/>
    <w:rsid w:val="00F722D6"/>
    <w:rsid w:val="00F7776C"/>
    <w:rsid w:val="00F807FF"/>
    <w:rsid w:val="00F8099E"/>
    <w:rsid w:val="00F83374"/>
    <w:rsid w:val="00F86F1D"/>
    <w:rsid w:val="00F90D9D"/>
    <w:rsid w:val="00F929CE"/>
    <w:rsid w:val="00F94C2A"/>
    <w:rsid w:val="00F9612F"/>
    <w:rsid w:val="00F969B9"/>
    <w:rsid w:val="00F96B19"/>
    <w:rsid w:val="00FA27BF"/>
    <w:rsid w:val="00FA33EC"/>
    <w:rsid w:val="00FA641E"/>
    <w:rsid w:val="00FB0D68"/>
    <w:rsid w:val="00FB3FB4"/>
    <w:rsid w:val="00FB648A"/>
    <w:rsid w:val="00FB7086"/>
    <w:rsid w:val="00FC1839"/>
    <w:rsid w:val="00FC3656"/>
    <w:rsid w:val="00FC40E2"/>
    <w:rsid w:val="00FD0673"/>
    <w:rsid w:val="00FD140B"/>
    <w:rsid w:val="00FD163F"/>
    <w:rsid w:val="00FD442F"/>
    <w:rsid w:val="00FD48B7"/>
    <w:rsid w:val="00FD7991"/>
    <w:rsid w:val="00FE0552"/>
    <w:rsid w:val="00FE377F"/>
    <w:rsid w:val="00FE4CE3"/>
    <w:rsid w:val="00FE5430"/>
    <w:rsid w:val="00FE7A58"/>
    <w:rsid w:val="00FF01AE"/>
    <w:rsid w:val="00FF42AC"/>
    <w:rsid w:val="00FF76A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E39721D"/>
  <w15:chartTrackingRefBased/>
  <w15:docId w15:val="{A532FE0C-2997-4541-9321-FDF3CBF4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CFD"/>
    <w:pPr>
      <w:jc w:val="both"/>
    </w:pPr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rsid w:val="0041533F"/>
    <w:pPr>
      <w:autoSpaceDE w:val="0"/>
      <w:autoSpaceDN w:val="0"/>
      <w:adjustRightInd w:val="0"/>
      <w:spacing w:after="120" w:line="360" w:lineRule="auto"/>
      <w:ind w:left="851" w:hanging="851"/>
    </w:pPr>
    <w:rPr>
      <w:rFonts w:ascii="Calibri" w:hAnsi="Calibri" w:cs="Arial"/>
      <w:b/>
      <w:sz w:val="32"/>
      <w:szCs w:val="28"/>
      <w:lang w:eastAsia="en-US"/>
    </w:rPr>
  </w:style>
  <w:style w:type="paragraph" w:customStyle="1" w:styleId="2">
    <w:name w:val="Ü2"/>
    <w:basedOn w:val="1"/>
    <w:rsid w:val="0041533F"/>
    <w:rPr>
      <w:sz w:val="28"/>
    </w:rPr>
  </w:style>
  <w:style w:type="paragraph" w:customStyle="1" w:styleId="3">
    <w:name w:val="Ü3"/>
    <w:basedOn w:val="2"/>
    <w:rsid w:val="0041533F"/>
    <w:pPr>
      <w:autoSpaceDE/>
      <w:autoSpaceDN/>
      <w:adjustRightInd/>
    </w:pPr>
    <w:rPr>
      <w:rFonts w:cs="Times New Roman"/>
      <w:sz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Standard"/>
    <w:qFormat/>
    <w:rsid w:val="0041533F"/>
    <w:pPr>
      <w:spacing w:after="240"/>
      <w:ind w:left="397" w:right="397"/>
    </w:pPr>
    <w:rPr>
      <w:rFonts w:ascii="Calibri" w:hAnsi="Calibri" w:cs="TimesNewRomanPSMT"/>
      <w:i/>
      <w:sz w:val="22"/>
      <w:szCs w:val="24"/>
      <w:lang w:eastAsia="en-US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rsid w:val="0041533F"/>
    <w:pPr>
      <w:ind w:left="284" w:hanging="284"/>
    </w:pPr>
    <w:rPr>
      <w:rFonts w:ascii="Calibri" w:hAnsi="Calibri"/>
      <w:sz w:val="20"/>
      <w:lang w:eastAsia="en-US"/>
    </w:rPr>
  </w:style>
  <w:style w:type="character" w:styleId="Funotenzeichen">
    <w:name w:val="footnote reference"/>
    <w:basedOn w:val="Absatz-Standardschriftart"/>
    <w:semiHidden/>
    <w:rPr>
      <w:rFonts w:ascii="Times New Roman" w:hAnsi="Times New Roman"/>
      <w:position w:val="0"/>
      <w:sz w:val="20"/>
      <w:vertAlign w:val="superscript"/>
    </w:rPr>
  </w:style>
  <w:style w:type="paragraph" w:customStyle="1" w:styleId="Standard1">
    <w:name w:val="Standard1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">
    <w:name w:val="Absatz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-Ende">
    <w:name w:val="Absatz-Ende"/>
    <w:basedOn w:val="Absatz"/>
    <w:rsid w:val="0041533F"/>
    <w:pPr>
      <w:spacing w:after="600"/>
    </w:pPr>
    <w:rPr>
      <w:rFonts w:cs="Times New Roman"/>
    </w:rPr>
  </w:style>
  <w:style w:type="paragraph" w:customStyle="1" w:styleId="Aufzhlung">
    <w:name w:val="Aufzählung"/>
    <w:basedOn w:val="Standard"/>
    <w:rsid w:val="0041533F"/>
    <w:pPr>
      <w:numPr>
        <w:numId w:val="5"/>
      </w:numPr>
      <w:spacing w:after="240" w:line="360" w:lineRule="auto"/>
    </w:pPr>
    <w:rPr>
      <w:rFonts w:ascii="Calibri" w:hAnsi="Calibri"/>
      <w:szCs w:val="24"/>
      <w:lang w:eastAsia="en-US"/>
    </w:rPr>
  </w:style>
  <w:style w:type="paragraph" w:customStyle="1" w:styleId="Abbildung">
    <w:name w:val="Abbildung"/>
    <w:basedOn w:val="Absatz-Ende"/>
    <w:rsid w:val="0041533F"/>
    <w:pPr>
      <w:spacing w:after="360"/>
    </w:pPr>
  </w:style>
  <w:style w:type="paragraph" w:customStyle="1" w:styleId="Pa2">
    <w:name w:val="Pa2"/>
    <w:basedOn w:val="Standard"/>
    <w:next w:val="Standard"/>
    <w:rsid w:val="0041533F"/>
    <w:pPr>
      <w:autoSpaceDE w:val="0"/>
      <w:autoSpaceDN w:val="0"/>
      <w:adjustRightInd w:val="0"/>
      <w:ind w:left="181" w:hanging="181"/>
    </w:pPr>
    <w:rPr>
      <w:rFonts w:ascii="Calibri" w:hAnsi="Calibri"/>
      <w:szCs w:val="24"/>
      <w:lang w:eastAsia="en-US"/>
    </w:rPr>
  </w:style>
  <w:style w:type="paragraph" w:styleId="Textkrper-Zeileneinzug">
    <w:name w:val="Body Text Indent"/>
    <w:basedOn w:val="Standard"/>
    <w:rsid w:val="00666CFD"/>
    <w:pPr>
      <w:ind w:left="1985" w:hanging="1985"/>
    </w:pPr>
  </w:style>
  <w:style w:type="character" w:styleId="Platzhaltertext">
    <w:name w:val="Placeholder Text"/>
    <w:basedOn w:val="Absatz-Standardschriftart"/>
    <w:uiPriority w:val="99"/>
    <w:semiHidden/>
    <w:rsid w:val="000675D9"/>
    <w:rPr>
      <w:color w:val="808080"/>
    </w:rPr>
  </w:style>
  <w:style w:type="table" w:styleId="Tabellenraster">
    <w:name w:val="Table Grid"/>
    <w:basedOn w:val="NormaleTabelle"/>
    <w:rsid w:val="00557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etz\Desktop\Studienbuch_B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0FDCD-E487-47A3-B8BA-87A5CF13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Studienbuch_BA</Template>
  <TotalTime>0</TotalTime>
  <Pages>1</Pages>
  <Words>279</Words>
  <Characters>1869</Characters>
  <Application>Microsoft Office Word</Application>
  <DocSecurity>8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PNR</vt:lpstr>
    </vt:vector>
  </TitlesOfParts>
  <Company>Erziehungswissenschaften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PNR</dc:title>
  <dc:subject/>
  <dc:creator>schuetz</dc:creator>
  <cp:keywords/>
  <dc:description/>
  <cp:lastModifiedBy>Kirstin Grönitz</cp:lastModifiedBy>
  <cp:revision>5</cp:revision>
  <cp:lastPrinted>2011-02-23T12:24:00Z</cp:lastPrinted>
  <dcterms:created xsi:type="dcterms:W3CDTF">2019-11-28T10:47:00Z</dcterms:created>
  <dcterms:modified xsi:type="dcterms:W3CDTF">2019-11-28T10:56:00Z</dcterms:modified>
</cp:coreProperties>
</file>