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DC8" w:rsidRPr="000F5DC8" w:rsidRDefault="000F5DC8" w:rsidP="000F5DC8">
      <w:pPr>
        <w:pStyle w:val="Textkrper-Zeileneinzug"/>
        <w:spacing w:line="360" w:lineRule="auto"/>
        <w:ind w:left="0" w:firstLine="0"/>
        <w:jc w:val="center"/>
        <w:rPr>
          <w:rFonts w:ascii="Arial" w:hAnsi="Arial" w:cs="Arial"/>
          <w:b/>
          <w:sz w:val="28"/>
          <w:szCs w:val="28"/>
        </w:rPr>
      </w:pPr>
      <w:r w:rsidRPr="000F5DC8">
        <w:rPr>
          <w:rFonts w:ascii="Arial" w:hAnsi="Arial" w:cs="Arial"/>
          <w:b/>
          <w:sz w:val="28"/>
          <w:szCs w:val="28"/>
        </w:rPr>
        <w:t xml:space="preserve">Studienbuch Bachelor Hauptfach </w:t>
      </w:r>
    </w:p>
    <w:p w:rsidR="00336FD1" w:rsidRDefault="000F5DC8" w:rsidP="00336FD1">
      <w:pPr>
        <w:pStyle w:val="Textkrper-Zeileneinzug"/>
        <w:spacing w:line="360" w:lineRule="auto"/>
        <w:ind w:left="0" w:firstLine="0"/>
        <w:jc w:val="center"/>
        <w:rPr>
          <w:rFonts w:ascii="Arial" w:hAnsi="Arial" w:cs="Arial"/>
          <w:b/>
          <w:sz w:val="28"/>
          <w:szCs w:val="28"/>
        </w:rPr>
      </w:pPr>
      <w:r w:rsidRPr="000F5DC8">
        <w:rPr>
          <w:rFonts w:ascii="Arial" w:hAnsi="Arial" w:cs="Arial"/>
          <w:b/>
          <w:sz w:val="28"/>
          <w:szCs w:val="28"/>
        </w:rPr>
        <w:t>Prüfungsordnung 2013</w:t>
      </w:r>
    </w:p>
    <w:p w:rsidR="005000E4" w:rsidRPr="00336FD1" w:rsidRDefault="005000E4" w:rsidP="00336FD1">
      <w:pPr>
        <w:pStyle w:val="Textkrper-Zeileneinzug"/>
        <w:spacing w:line="360" w:lineRule="auto"/>
        <w:ind w:left="0" w:firstLine="0"/>
        <w:jc w:val="center"/>
        <w:rPr>
          <w:rFonts w:ascii="Arial" w:hAnsi="Arial" w:cs="Arial"/>
          <w:b/>
          <w:sz w:val="28"/>
          <w:szCs w:val="28"/>
        </w:rPr>
      </w:pPr>
    </w:p>
    <w:p w:rsidR="00A80140" w:rsidRPr="00B61125" w:rsidRDefault="00A80140" w:rsidP="00A80140">
      <w:pPr>
        <w:pStyle w:val="Textkrper-Zeileneinzug"/>
        <w:spacing w:line="360" w:lineRule="auto"/>
        <w:ind w:left="0" w:firstLine="0"/>
        <w:jc w:val="left"/>
        <w:rPr>
          <w:rFonts w:ascii="Arial" w:hAnsi="Arial" w:cs="Arial"/>
          <w:b/>
          <w:sz w:val="18"/>
          <w:szCs w:val="18"/>
        </w:rPr>
      </w:pPr>
      <w:r w:rsidRPr="00B61125">
        <w:rPr>
          <w:rFonts w:ascii="Arial" w:hAnsi="Arial" w:cs="Arial"/>
          <w:b/>
          <w:sz w:val="18"/>
          <w:szCs w:val="18"/>
        </w:rPr>
        <w:t xml:space="preserve">Name: </w:t>
      </w:r>
    </w:p>
    <w:p w:rsidR="00336FD1" w:rsidRPr="00B61125" w:rsidRDefault="00A80140" w:rsidP="00A80140">
      <w:pPr>
        <w:pStyle w:val="Textkrper-Zeileneinzug"/>
        <w:spacing w:line="360" w:lineRule="auto"/>
        <w:ind w:left="0" w:firstLine="0"/>
        <w:jc w:val="left"/>
        <w:rPr>
          <w:rFonts w:ascii="Arial" w:hAnsi="Arial" w:cs="Arial"/>
          <w:b/>
          <w:sz w:val="18"/>
          <w:szCs w:val="18"/>
        </w:rPr>
      </w:pPr>
      <w:proofErr w:type="spellStart"/>
      <w:r w:rsidRPr="00B61125">
        <w:rPr>
          <w:rFonts w:ascii="Arial" w:hAnsi="Arial" w:cs="Arial"/>
          <w:b/>
          <w:sz w:val="18"/>
          <w:szCs w:val="18"/>
        </w:rPr>
        <w:t>Matrikelnr</w:t>
      </w:r>
      <w:proofErr w:type="spellEnd"/>
      <w:r w:rsidRPr="00B61125">
        <w:rPr>
          <w:rFonts w:ascii="Arial" w:hAnsi="Arial" w:cs="Arial"/>
          <w:b/>
          <w:sz w:val="18"/>
          <w:szCs w:val="18"/>
        </w:rPr>
        <w:t>.</w:t>
      </w:r>
      <w:r w:rsidR="009B46EA">
        <w:rPr>
          <w:rFonts w:ascii="Arial" w:hAnsi="Arial" w:cs="Arial"/>
          <w:b/>
          <w:sz w:val="18"/>
          <w:szCs w:val="18"/>
        </w:rPr>
        <w:t>:</w:t>
      </w:r>
    </w:p>
    <w:tbl>
      <w:tblPr>
        <w:tblW w:w="1460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3"/>
        <w:gridCol w:w="5103"/>
        <w:gridCol w:w="645"/>
        <w:gridCol w:w="631"/>
        <w:gridCol w:w="4387"/>
        <w:gridCol w:w="1559"/>
        <w:gridCol w:w="510"/>
        <w:gridCol w:w="426"/>
      </w:tblGrid>
      <w:tr w:rsidR="000E4E9C" w:rsidRPr="00B61125" w:rsidTr="002E3D67">
        <w:trPr>
          <w:cantSplit/>
          <w:trHeight w:val="260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Modul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7331DC" w:rsidRDefault="000E4E9C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Modulbezeichnung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Sem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Jahr</w:t>
            </w:r>
            <w:proofErr w:type="spellEnd"/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Titel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der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Veranstaltung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Lehrende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/r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C95E3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Art*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C95E3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CP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1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0E4E9C" w:rsidRPr="007331DC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Einführung in die Erziehungswissenschaft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4C4F27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</w:p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  <w:r w:rsidR="004C4F27">
              <w:rPr>
                <w:rFonts w:ascii="Arial" w:hAnsi="Arial" w:cs="Arial"/>
                <w:i/>
                <w:sz w:val="18"/>
                <w:szCs w:val="18"/>
              </w:rPr>
              <w:t>+MP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Einführung in die Erziehungswissenschaft</w:t>
            </w:r>
            <w:r w:rsidR="00DD592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13ECA">
              <w:rPr>
                <w:rFonts w:ascii="Arial" w:hAnsi="Arial" w:cs="Arial"/>
                <w:sz w:val="18"/>
                <w:szCs w:val="18"/>
              </w:rPr>
              <w:t xml:space="preserve">mit Modulprüfung </w:t>
            </w:r>
            <w:r w:rsidR="00DD592B">
              <w:rPr>
                <w:rFonts w:ascii="Arial" w:hAnsi="Arial" w:cs="Arial"/>
                <w:sz w:val="18"/>
                <w:szCs w:val="18"/>
              </w:rPr>
              <w:t>(Klausur)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020351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MP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  <w:r w:rsidR="003050A3" w:rsidRPr="003050A3">
              <w:rPr>
                <w:rFonts w:ascii="Arial" w:hAnsi="Arial" w:cs="Arial"/>
                <w:i/>
                <w:sz w:val="18"/>
                <w:szCs w:val="18"/>
              </w:rPr>
              <w:t>Ü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Einführung in die Erziehungswissenschaft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Einführung in die Soziologie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V+Ü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Einführung in die Psychologie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EW-BA 2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0E4E9C" w:rsidRPr="007331DC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Geschichte der Bildung und Erziehung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0E4E9C" w:rsidRPr="00677EA2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EW-BA 2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V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Geschichte der Bildung und Erziehung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4C4F2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0E4E9C" w:rsidRPr="00B031AF" w:rsidRDefault="000E4E9C" w:rsidP="003C5AD2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EW-BA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2</w:t>
            </w:r>
            <w:r w:rsidR="000B0A8F">
              <w:rPr>
                <w:rFonts w:ascii="Arial" w:hAnsi="Arial" w:cs="Arial"/>
                <w:i/>
                <w:sz w:val="18"/>
                <w:szCs w:val="18"/>
                <w:lang w:val="it-IT"/>
              </w:rPr>
              <w:t>Ü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E4E9C" w:rsidRPr="007331DC" w:rsidRDefault="000E4E9C" w:rsidP="006B57F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Ausgewählte Bereiche zu Geschichte der Bildung und Erziehung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E4E9C" w:rsidRPr="00B61125" w:rsidRDefault="006B57F4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E4E9C" w:rsidRPr="00B61125" w:rsidRDefault="006B57F4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6B57F4" w:rsidRPr="00B61125" w:rsidTr="004C4F2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6B57F4" w:rsidRPr="006B57F4" w:rsidRDefault="006B57F4" w:rsidP="003C5AD2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EW-BA 2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6B57F4" w:rsidRDefault="006B57F4" w:rsidP="00BB4A2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 in der Übung (Referat mit Ausarbeitung) inkl. Selbststudium zur Vertiefung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6B57F4" w:rsidRPr="00B61125" w:rsidRDefault="006B57F4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6B57F4" w:rsidRPr="00B61125" w:rsidRDefault="006B57F4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6B57F4" w:rsidRPr="00B61125" w:rsidRDefault="006B57F4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B57F4" w:rsidRPr="00B61125" w:rsidRDefault="006B57F4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6B57F4" w:rsidRDefault="006B57F4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  <w:r w:rsidR="005000E4">
              <w:rPr>
                <w:rFonts w:ascii="Arial" w:hAnsi="Arial" w:cs="Arial"/>
                <w:sz w:val="18"/>
                <w:szCs w:val="18"/>
              </w:rPr>
              <w:t>+SS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6B57F4" w:rsidRDefault="006B57F4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3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0E4E9C" w:rsidRPr="007331DC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Theorien der Bildung und Erziehung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3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Theorien der Bildung und Erziehung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DD592B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3</w:t>
            </w:r>
          </w:p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i/>
                <w:sz w:val="18"/>
                <w:szCs w:val="18"/>
              </w:rPr>
              <w:t>Ü</w:t>
            </w:r>
            <w:r w:rsidR="00DD592B">
              <w:rPr>
                <w:rFonts w:ascii="Arial" w:hAnsi="Arial" w:cs="Arial"/>
                <w:i/>
                <w:sz w:val="18"/>
                <w:szCs w:val="18"/>
              </w:rPr>
              <w:t>+MP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Ausgewählte Bereiche von Theorien der Bildung und Erziehung</w:t>
            </w:r>
            <w:r w:rsidR="00313ECA">
              <w:rPr>
                <w:rFonts w:ascii="Arial" w:hAnsi="Arial" w:cs="Arial"/>
                <w:sz w:val="18"/>
                <w:szCs w:val="18"/>
              </w:rPr>
              <w:t xml:space="preserve"> mit Modulprüfung</w:t>
            </w:r>
            <w:r w:rsidR="00DD592B">
              <w:rPr>
                <w:rFonts w:ascii="Arial" w:hAnsi="Arial" w:cs="Arial"/>
                <w:sz w:val="18"/>
                <w:szCs w:val="18"/>
              </w:rPr>
              <w:t xml:space="preserve"> (Referat mit Ausarbeitung)</w:t>
            </w:r>
            <w:r w:rsidR="00BB4A2A">
              <w:rPr>
                <w:rFonts w:ascii="Arial" w:hAnsi="Arial" w:cs="Arial"/>
                <w:sz w:val="18"/>
                <w:szCs w:val="18"/>
              </w:rPr>
              <w:t xml:space="preserve"> inkl. Selbststudium zur Vertiefung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  <w:r w:rsidR="005000E4">
              <w:rPr>
                <w:rFonts w:ascii="Arial" w:hAnsi="Arial" w:cs="Arial"/>
                <w:sz w:val="18"/>
                <w:szCs w:val="18"/>
              </w:rPr>
              <w:t>+SS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4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0E4E9C" w:rsidRPr="007331DC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Pädagogisches Handeln in Institutionen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4</w:t>
            </w:r>
            <w:r w:rsidR="00DD592B" w:rsidRPr="00DD592B">
              <w:rPr>
                <w:rFonts w:ascii="Arial" w:hAnsi="Arial" w:cs="Arial"/>
                <w:i/>
                <w:sz w:val="18"/>
                <w:szCs w:val="18"/>
              </w:rPr>
              <w:t>R</w:t>
            </w:r>
            <w:r w:rsidRPr="00DD592B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Pädagogisches Handeln in Institutionen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4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Seminar zu ausgewählten pädagogischen Handlungsfel</w:t>
            </w:r>
            <w:r>
              <w:rPr>
                <w:rFonts w:ascii="Arial" w:hAnsi="Arial" w:cs="Arial"/>
                <w:sz w:val="18"/>
                <w:szCs w:val="18"/>
              </w:rPr>
              <w:t>dern I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BB4A2A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4</w:t>
            </w:r>
          </w:p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="00BB4A2A">
              <w:rPr>
                <w:rFonts w:ascii="Arial" w:hAnsi="Arial" w:cs="Arial"/>
                <w:i/>
                <w:sz w:val="18"/>
                <w:szCs w:val="18"/>
              </w:rPr>
              <w:t>+MP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E4E9C" w:rsidRPr="007331DC" w:rsidRDefault="000E4E9C" w:rsidP="00A66B7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 xml:space="preserve">Seminar zu ausgewählten pädagogischen Handlungsfeldern </w:t>
            </w:r>
            <w:r>
              <w:rPr>
                <w:rFonts w:ascii="Arial" w:hAnsi="Arial" w:cs="Arial"/>
                <w:sz w:val="18"/>
                <w:szCs w:val="18"/>
              </w:rPr>
              <w:t>II</w:t>
            </w:r>
            <w:r w:rsidR="00313ECA">
              <w:rPr>
                <w:rFonts w:ascii="Arial" w:hAnsi="Arial" w:cs="Arial"/>
                <w:sz w:val="18"/>
                <w:szCs w:val="18"/>
              </w:rPr>
              <w:t xml:space="preserve"> mit Modulprüfung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66B77">
              <w:rPr>
                <w:rFonts w:ascii="Arial" w:hAnsi="Arial" w:cs="Arial"/>
                <w:sz w:val="18"/>
                <w:szCs w:val="18"/>
              </w:rPr>
              <w:t>(Referat mit Ausarbeitung)</w:t>
            </w:r>
            <w:r w:rsidR="00BB4A2A">
              <w:rPr>
                <w:rFonts w:ascii="Arial" w:hAnsi="Arial" w:cs="Arial"/>
                <w:sz w:val="18"/>
                <w:szCs w:val="18"/>
              </w:rPr>
              <w:t xml:space="preserve"> inkl. Selbststudium zur Vertiefung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E16DF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  <w:r w:rsidR="005000E4">
              <w:rPr>
                <w:rFonts w:ascii="Arial" w:hAnsi="Arial" w:cs="Arial"/>
                <w:sz w:val="18"/>
                <w:szCs w:val="18"/>
              </w:rPr>
              <w:t>+SS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5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0E4E9C" w:rsidRPr="007331DC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Umgang mit Differenz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5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Umgang mit Differenz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5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Themenfelder der Differenz- bzw. Heterogenitätsthematik I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5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Themenfelder der Differenz- bzw. Heterogenitätsthematik II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5E543E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0E4E9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5</w:t>
            </w:r>
          </w:p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S+MP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A66B7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Themenfelder der Differenz- bzw. Heterogenitätsthematik</w:t>
            </w:r>
            <w:r>
              <w:rPr>
                <w:rFonts w:ascii="Arial" w:hAnsi="Arial" w:cs="Arial"/>
                <w:sz w:val="18"/>
                <w:szCs w:val="18"/>
              </w:rPr>
              <w:t xml:space="preserve"> III </w:t>
            </w:r>
            <w:r w:rsidR="00313ECA">
              <w:rPr>
                <w:rFonts w:ascii="Arial" w:hAnsi="Arial" w:cs="Arial"/>
                <w:sz w:val="18"/>
                <w:szCs w:val="18"/>
              </w:rPr>
              <w:t xml:space="preserve">mit Modulprüfung </w:t>
            </w:r>
            <w:bookmarkStart w:id="0" w:name="_GoBack"/>
            <w:bookmarkEnd w:id="0"/>
            <w:r w:rsidR="00A66B77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Hausarbeit</w:t>
            </w:r>
            <w:r w:rsidR="00A66B7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6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0E4E9C" w:rsidRPr="007331DC" w:rsidRDefault="000E4E9C" w:rsidP="00677EA2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Empirische Forschungsmethoden I Grundlagen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6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Quantitative Verfahren I</w:t>
            </w:r>
            <w:r>
              <w:rPr>
                <w:rFonts w:ascii="Arial" w:hAnsi="Arial" w:cs="Arial"/>
                <w:sz w:val="18"/>
                <w:szCs w:val="18"/>
              </w:rPr>
              <w:t xml:space="preserve"> (Statistik)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4453A2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4453A2" w:rsidRPr="00677EA2" w:rsidRDefault="004453A2" w:rsidP="0061458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EW-BA 6</w:t>
            </w:r>
            <w:r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4453A2" w:rsidRDefault="004453A2" w:rsidP="0061458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Methoden der empirischen Sozialforschung</w:t>
            </w:r>
          </w:p>
        </w:tc>
        <w:tc>
          <w:tcPr>
            <w:tcW w:w="645" w:type="dxa"/>
            <w:vAlign w:val="center"/>
          </w:tcPr>
          <w:p w:rsidR="004453A2" w:rsidRPr="00B61125" w:rsidRDefault="004453A2" w:rsidP="0061458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4453A2" w:rsidRPr="00B61125" w:rsidRDefault="004453A2" w:rsidP="0061458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4453A2" w:rsidRPr="00B61125" w:rsidRDefault="004453A2" w:rsidP="0061458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4453A2" w:rsidRPr="00B61125" w:rsidRDefault="004453A2" w:rsidP="0061458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4453A2" w:rsidRDefault="004453A2" w:rsidP="0061458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4453A2" w:rsidRDefault="004453A2" w:rsidP="0061458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6</w:t>
            </w:r>
            <w:r w:rsidRPr="00677EA2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Qualitative Verfahren I (Dokumentenanalyse)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0E4E9C" w:rsidRPr="00B61125" w:rsidTr="002E3D6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6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vAlign w:val="center"/>
          </w:tcPr>
          <w:p w:rsidR="000E4E9C" w:rsidRPr="007331DC" w:rsidRDefault="0017768C" w:rsidP="0017768C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 (quantitativ oder qualitativ) in einem der Seminare (Referat mit Ausarbeitung</w:t>
            </w:r>
            <w:r w:rsidR="000E4E9C">
              <w:rPr>
                <w:rFonts w:ascii="Arial" w:hAnsi="Arial" w:cs="Arial"/>
                <w:sz w:val="18"/>
                <w:szCs w:val="18"/>
              </w:rPr>
              <w:t xml:space="preserve"> oder Klausur)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MP</w:t>
            </w:r>
          </w:p>
        </w:tc>
        <w:tc>
          <w:tcPr>
            <w:tcW w:w="426" w:type="dxa"/>
            <w:vAlign w:val="center"/>
          </w:tcPr>
          <w:p w:rsidR="000E4E9C" w:rsidRPr="00B61125" w:rsidRDefault="0017768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5F3A0E" w:rsidRPr="00B61125" w:rsidTr="002E3D67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F3A0E" w:rsidRPr="00B61125" w:rsidRDefault="005F3A0E" w:rsidP="00677EA2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7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5F3A0E" w:rsidRPr="007331DC" w:rsidRDefault="005F3A0E" w:rsidP="00677EA2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Empirische Forschungsmethoden II Vertiefung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677EA2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677EA2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677EA2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677EA2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677EA2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5F3A0E" w:rsidRPr="00B61125" w:rsidRDefault="005F3A0E" w:rsidP="00677EA2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F3A0E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7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5F3A0E" w:rsidRPr="007331DC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Quantitative Verfahren II</w:t>
            </w:r>
          </w:p>
        </w:tc>
        <w:tc>
          <w:tcPr>
            <w:tcW w:w="645" w:type="dxa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5F3A0E" w:rsidRPr="00B61125" w:rsidTr="002E3D6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7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5F3A0E" w:rsidRPr="007331DC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Qualitative Verfahren II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5F3A0E" w:rsidRPr="00B61125" w:rsidTr="002E3D6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7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5F3A0E" w:rsidRDefault="009146C3" w:rsidP="009146C3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Modulprüfung (quantitativ oder qualitativ) in einem der Seminare </w:t>
            </w:r>
            <w:r w:rsidR="005F3A0E">
              <w:rPr>
                <w:rFonts w:ascii="Arial" w:hAnsi="Arial" w:cs="Arial"/>
                <w:sz w:val="18"/>
                <w:szCs w:val="18"/>
              </w:rPr>
              <w:t>(Referat</w:t>
            </w:r>
            <w:r>
              <w:rPr>
                <w:rFonts w:ascii="Arial" w:hAnsi="Arial" w:cs="Arial"/>
                <w:sz w:val="18"/>
                <w:szCs w:val="18"/>
              </w:rPr>
              <w:t xml:space="preserve"> mit Aus</w:t>
            </w:r>
            <w:r w:rsidR="005F3A0E">
              <w:rPr>
                <w:rFonts w:ascii="Arial" w:hAnsi="Arial" w:cs="Arial"/>
                <w:sz w:val="18"/>
                <w:szCs w:val="18"/>
              </w:rPr>
              <w:t xml:space="preserve">ausarbeitung, Forschungsbericht oder Klausur) 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5F3A0E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5F3A0E" w:rsidRDefault="009146C3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5F3A0E" w:rsidRPr="00B61125" w:rsidTr="00557DE5">
        <w:trPr>
          <w:cantSplit/>
          <w:trHeight w:val="485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8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5F3A0E" w:rsidRPr="00617F44" w:rsidRDefault="005F3A0E" w:rsidP="00617F4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Berufsfeldbezogene Studien I („Pädagogik der Lebensalter“)</w:t>
            </w:r>
            <w:r w:rsidR="00557DE5" w:rsidRPr="00557DE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557DE5" w:rsidRPr="00557DE5">
              <w:rPr>
                <w:rFonts w:ascii="Arial" w:hAnsi="Arial" w:cs="Arial"/>
                <w:b/>
                <w:sz w:val="28"/>
                <w:szCs w:val="28"/>
              </w:rPr>
              <w:t>□</w:t>
            </w:r>
            <w:r w:rsidR="00557DE5">
              <w:rPr>
                <w:rFonts w:ascii="Arial" w:hAnsi="Arial" w:cs="Arial"/>
                <w:i/>
                <w:sz w:val="18"/>
                <w:szCs w:val="18"/>
              </w:rPr>
              <w:t>Kindheit</w:t>
            </w:r>
            <w:r w:rsidR="00072051" w:rsidRPr="00557DE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557DE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557DE5" w:rsidRPr="00557DE5">
              <w:rPr>
                <w:rFonts w:ascii="Arial" w:hAnsi="Arial" w:cs="Arial"/>
                <w:b/>
                <w:i/>
                <w:sz w:val="28"/>
                <w:szCs w:val="28"/>
              </w:rPr>
              <w:t>□</w:t>
            </w:r>
            <w:r w:rsidR="00072051">
              <w:rPr>
                <w:rFonts w:ascii="Arial" w:hAnsi="Arial" w:cs="Arial"/>
                <w:i/>
                <w:sz w:val="18"/>
                <w:szCs w:val="18"/>
              </w:rPr>
              <w:t>Jugend</w:t>
            </w:r>
            <w:r w:rsidR="00557DE5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557DE5" w:rsidRPr="00557DE5">
              <w:rPr>
                <w:rFonts w:ascii="Arial" w:hAnsi="Arial" w:cs="Arial"/>
                <w:i/>
                <w:sz w:val="28"/>
                <w:szCs w:val="28"/>
              </w:rPr>
              <w:t>□</w:t>
            </w:r>
            <w:r w:rsidR="00072051">
              <w:rPr>
                <w:rFonts w:ascii="Arial" w:hAnsi="Arial" w:cs="Arial"/>
                <w:i/>
                <w:sz w:val="18"/>
                <w:szCs w:val="18"/>
              </w:rPr>
              <w:t>Erwachsene</w:t>
            </w:r>
            <w:r w:rsidR="004C4F27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F3A0E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5F3A0E" w:rsidRPr="00072051" w:rsidRDefault="00072051" w:rsidP="00D2155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8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5F3A0E" w:rsidRPr="007331DC" w:rsidRDefault="00FC28BA" w:rsidP="00D2155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Lebensalter und Adressaten</w:t>
            </w:r>
            <w:r w:rsidR="00617F44">
              <w:rPr>
                <w:rFonts w:ascii="Arial" w:hAnsi="Arial" w:cs="Arial"/>
                <w:sz w:val="18"/>
                <w:szCs w:val="18"/>
              </w:rPr>
              <w:t xml:space="preserve"> (a)</w:t>
            </w:r>
          </w:p>
        </w:tc>
        <w:tc>
          <w:tcPr>
            <w:tcW w:w="645" w:type="dxa"/>
            <w:vAlign w:val="center"/>
          </w:tcPr>
          <w:p w:rsidR="005F3A0E" w:rsidRPr="00B61125" w:rsidRDefault="005F3A0E" w:rsidP="00D21558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5F3A0E" w:rsidRPr="00B61125" w:rsidRDefault="005F3A0E" w:rsidP="00D21558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5F3A0E" w:rsidRPr="00B61125" w:rsidRDefault="005F3A0E" w:rsidP="00D2155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5F3A0E" w:rsidRPr="00B61125" w:rsidRDefault="005F3A0E" w:rsidP="00D2155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5F3A0E" w:rsidRPr="00B61125" w:rsidRDefault="005F3A0E" w:rsidP="00D21558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5F3A0E" w:rsidRPr="00B61125" w:rsidRDefault="005F3A0E" w:rsidP="00D21558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5F3A0E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5F3A0E" w:rsidRPr="00B61125" w:rsidRDefault="00072051" w:rsidP="00D2155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8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5F3A0E" w:rsidRPr="007331DC" w:rsidRDefault="00FC28BA" w:rsidP="00D2155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Lebensalter und Organisation</w:t>
            </w:r>
            <w:r w:rsidR="00617F44">
              <w:rPr>
                <w:rFonts w:ascii="Arial" w:hAnsi="Arial" w:cs="Arial"/>
                <w:sz w:val="18"/>
                <w:szCs w:val="18"/>
              </w:rPr>
              <w:t xml:space="preserve"> (b)</w:t>
            </w:r>
          </w:p>
        </w:tc>
        <w:tc>
          <w:tcPr>
            <w:tcW w:w="645" w:type="dxa"/>
            <w:vAlign w:val="center"/>
          </w:tcPr>
          <w:p w:rsidR="005F3A0E" w:rsidRPr="00B61125" w:rsidRDefault="005F3A0E" w:rsidP="00D21558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5F3A0E" w:rsidRPr="00B61125" w:rsidRDefault="005F3A0E" w:rsidP="00D21558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5F3A0E" w:rsidRPr="00B61125" w:rsidRDefault="005F3A0E" w:rsidP="00D2155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5F3A0E" w:rsidRPr="00B61125" w:rsidRDefault="005F3A0E" w:rsidP="00D2155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5F3A0E" w:rsidRPr="00B61125" w:rsidRDefault="005F3A0E" w:rsidP="00D21558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5F3A0E" w:rsidRPr="00B61125" w:rsidRDefault="005F3A0E" w:rsidP="00D21558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5F3A0E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5F3A0E" w:rsidRPr="00B61125" w:rsidRDefault="00072051" w:rsidP="00D2155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8</w:t>
            </w:r>
            <w:r w:rsidR="00FC28BA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5F3A0E" w:rsidRPr="007331DC" w:rsidRDefault="00FC28BA" w:rsidP="00D2155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Lebensalter und Interventionsformen</w:t>
            </w:r>
            <w:r w:rsidR="00617F44">
              <w:rPr>
                <w:rFonts w:ascii="Arial" w:hAnsi="Arial" w:cs="Arial"/>
                <w:sz w:val="18"/>
                <w:szCs w:val="18"/>
              </w:rPr>
              <w:t xml:space="preserve"> (c)</w:t>
            </w:r>
          </w:p>
        </w:tc>
        <w:tc>
          <w:tcPr>
            <w:tcW w:w="645" w:type="dxa"/>
            <w:vAlign w:val="center"/>
          </w:tcPr>
          <w:p w:rsidR="005F3A0E" w:rsidRPr="00B61125" w:rsidRDefault="005F3A0E" w:rsidP="00D21558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5F3A0E" w:rsidRPr="00B61125" w:rsidRDefault="005F3A0E" w:rsidP="00D21558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5F3A0E" w:rsidRPr="00B61125" w:rsidRDefault="005F3A0E" w:rsidP="00D2155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5F3A0E" w:rsidRPr="00B61125" w:rsidRDefault="005F3A0E" w:rsidP="00D2155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5F3A0E" w:rsidRPr="00B61125" w:rsidRDefault="00FC28BA" w:rsidP="00FC28B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5F3A0E" w:rsidRPr="00B61125" w:rsidRDefault="00FC28BA" w:rsidP="00D21558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FC28BA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FC28BA" w:rsidRDefault="00FC28BA" w:rsidP="00D2155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8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vAlign w:val="center"/>
          </w:tcPr>
          <w:p w:rsidR="00FC28BA" w:rsidRDefault="00FC28BA" w:rsidP="00D2155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 in einem der Seminare (Feldstudie, Projektarbeit oder Literaturarbeit) inkl. Selbststudium zur Vertiefung</w:t>
            </w:r>
          </w:p>
        </w:tc>
        <w:tc>
          <w:tcPr>
            <w:tcW w:w="645" w:type="dxa"/>
            <w:vAlign w:val="center"/>
          </w:tcPr>
          <w:p w:rsidR="00FC28BA" w:rsidRPr="00B61125" w:rsidRDefault="00FC28BA" w:rsidP="00D21558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FC28BA" w:rsidRPr="00B61125" w:rsidRDefault="00FC28BA" w:rsidP="00D21558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FC28BA" w:rsidRPr="00B61125" w:rsidRDefault="00FC28BA" w:rsidP="00D2155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FC28BA" w:rsidRPr="00B61125" w:rsidRDefault="00FC28BA" w:rsidP="00D2155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FC28BA" w:rsidRPr="00FC28BA" w:rsidRDefault="00FC28BA" w:rsidP="00D21558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MP</w:t>
            </w:r>
            <w:r w:rsidR="005000E4">
              <w:rPr>
                <w:rFonts w:ascii="Arial" w:hAnsi="Arial" w:cs="Arial"/>
                <w:sz w:val="18"/>
                <w:szCs w:val="18"/>
                <w:lang w:val="it-IT"/>
              </w:rPr>
              <w:t>+SS</w:t>
            </w:r>
          </w:p>
        </w:tc>
        <w:tc>
          <w:tcPr>
            <w:tcW w:w="426" w:type="dxa"/>
            <w:vAlign w:val="center"/>
          </w:tcPr>
          <w:p w:rsidR="00FC28BA" w:rsidRDefault="00FC28BA" w:rsidP="00D21558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</w:tr>
      <w:tr w:rsidR="005F3A0E" w:rsidRPr="00B61125" w:rsidTr="002E3D67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9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1D79B8" w:rsidRPr="00617F44" w:rsidRDefault="005F3A0E" w:rsidP="00617F4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Berufsfeldbezogene Studien II („Pädagogik der Lebensalter“)</w:t>
            </w:r>
            <w:r w:rsidR="00557DE5" w:rsidRPr="00557DE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557DE5" w:rsidRPr="00557DE5">
              <w:rPr>
                <w:rFonts w:ascii="Arial" w:hAnsi="Arial" w:cs="Arial"/>
                <w:b/>
                <w:sz w:val="28"/>
                <w:szCs w:val="28"/>
              </w:rPr>
              <w:t>□</w:t>
            </w:r>
            <w:r w:rsidR="00557DE5">
              <w:rPr>
                <w:rFonts w:ascii="Arial" w:hAnsi="Arial" w:cs="Arial"/>
                <w:i/>
                <w:sz w:val="18"/>
                <w:szCs w:val="18"/>
              </w:rPr>
              <w:t>Kindheit</w:t>
            </w:r>
            <w:r w:rsidR="00557DE5" w:rsidRPr="00557DE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557DE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557DE5" w:rsidRPr="00557DE5">
              <w:rPr>
                <w:rFonts w:ascii="Arial" w:hAnsi="Arial" w:cs="Arial"/>
                <w:b/>
                <w:i/>
                <w:sz w:val="28"/>
                <w:szCs w:val="28"/>
              </w:rPr>
              <w:t>□</w:t>
            </w:r>
            <w:r w:rsidR="00557DE5">
              <w:rPr>
                <w:rFonts w:ascii="Arial" w:hAnsi="Arial" w:cs="Arial"/>
                <w:i/>
                <w:sz w:val="18"/>
                <w:szCs w:val="18"/>
              </w:rPr>
              <w:t>Jugend</w:t>
            </w:r>
            <w:r w:rsidR="00557DE5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557DE5" w:rsidRPr="00557DE5">
              <w:rPr>
                <w:rFonts w:ascii="Arial" w:hAnsi="Arial" w:cs="Arial"/>
                <w:i/>
                <w:sz w:val="28"/>
                <w:szCs w:val="28"/>
              </w:rPr>
              <w:t>□</w:t>
            </w:r>
            <w:r w:rsidR="00557DE5">
              <w:rPr>
                <w:rFonts w:ascii="Arial" w:hAnsi="Arial" w:cs="Arial"/>
                <w:i/>
                <w:sz w:val="18"/>
                <w:szCs w:val="18"/>
              </w:rPr>
              <w:t>Erwachsene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F3A0E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5F3A0E" w:rsidRPr="00B61125" w:rsidRDefault="00C513B3" w:rsidP="000675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9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5F3A0E" w:rsidRPr="007331DC" w:rsidRDefault="00617F44" w:rsidP="000675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Lebensalter und Adressaten (a)</w:t>
            </w:r>
          </w:p>
        </w:tc>
        <w:tc>
          <w:tcPr>
            <w:tcW w:w="645" w:type="dxa"/>
            <w:vAlign w:val="center"/>
          </w:tcPr>
          <w:p w:rsidR="005F3A0E" w:rsidRPr="00B61125" w:rsidRDefault="005F3A0E" w:rsidP="000675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5F3A0E" w:rsidRPr="00B61125" w:rsidRDefault="005F3A0E" w:rsidP="000675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5F3A0E" w:rsidRPr="00B61125" w:rsidRDefault="005F3A0E" w:rsidP="000675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5F3A0E" w:rsidRPr="00B61125" w:rsidRDefault="005F3A0E" w:rsidP="000675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5F3A0E" w:rsidRPr="00B61125" w:rsidRDefault="005F3A0E" w:rsidP="000675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5F3A0E" w:rsidRPr="00B61125" w:rsidRDefault="005F3A0E" w:rsidP="000675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5F3A0E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5F3A0E" w:rsidRPr="00B61125" w:rsidRDefault="00C513B3" w:rsidP="000675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9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5F3A0E" w:rsidRPr="007331DC" w:rsidRDefault="00617F44" w:rsidP="000675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Lebensalter und Organisation (b)</w:t>
            </w:r>
          </w:p>
        </w:tc>
        <w:tc>
          <w:tcPr>
            <w:tcW w:w="645" w:type="dxa"/>
            <w:vAlign w:val="center"/>
          </w:tcPr>
          <w:p w:rsidR="005F3A0E" w:rsidRPr="00B61125" w:rsidRDefault="005F3A0E" w:rsidP="000675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5F3A0E" w:rsidRPr="00B61125" w:rsidRDefault="005F3A0E" w:rsidP="000675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5F3A0E" w:rsidRPr="00B61125" w:rsidRDefault="005F3A0E" w:rsidP="000675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5F3A0E" w:rsidRPr="00B61125" w:rsidRDefault="005F3A0E" w:rsidP="000675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5F3A0E" w:rsidRPr="00B61125" w:rsidRDefault="005F3A0E" w:rsidP="000675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5F3A0E" w:rsidRPr="00B61125" w:rsidRDefault="005F3A0E" w:rsidP="000675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5F3A0E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5F3A0E" w:rsidRPr="00B61125" w:rsidRDefault="00C513B3" w:rsidP="00C513B3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9</w:t>
            </w:r>
            <w:r w:rsidR="00617F44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5F3A0E" w:rsidRPr="007331DC" w:rsidRDefault="00617F44" w:rsidP="000675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Lebensalter und Interventionsformen (c)</w:t>
            </w:r>
          </w:p>
        </w:tc>
        <w:tc>
          <w:tcPr>
            <w:tcW w:w="645" w:type="dxa"/>
            <w:vAlign w:val="center"/>
          </w:tcPr>
          <w:p w:rsidR="005F3A0E" w:rsidRPr="00B61125" w:rsidRDefault="005F3A0E" w:rsidP="000675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5F3A0E" w:rsidRPr="00B61125" w:rsidRDefault="005F3A0E" w:rsidP="000675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5F3A0E" w:rsidRPr="00B61125" w:rsidRDefault="005F3A0E" w:rsidP="000675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5F3A0E" w:rsidRPr="00B61125" w:rsidRDefault="005F3A0E" w:rsidP="000675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5F3A0E" w:rsidRPr="00B61125" w:rsidRDefault="00617F44" w:rsidP="000675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5F3A0E" w:rsidRPr="00B61125" w:rsidRDefault="00617F44" w:rsidP="000675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617F44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617F44" w:rsidRDefault="00617F44" w:rsidP="00C513B3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9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vAlign w:val="center"/>
          </w:tcPr>
          <w:p w:rsidR="00617F44" w:rsidRPr="007331DC" w:rsidRDefault="00617F44" w:rsidP="000675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 in einem der Seminare (Feldstudie, Projektarbeit oder Literaturarbeit) inkl. Selbststudium zur Vertiefung</w:t>
            </w:r>
          </w:p>
        </w:tc>
        <w:tc>
          <w:tcPr>
            <w:tcW w:w="645" w:type="dxa"/>
            <w:vAlign w:val="center"/>
          </w:tcPr>
          <w:p w:rsidR="00617F44" w:rsidRPr="00B61125" w:rsidRDefault="00617F44" w:rsidP="000675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617F44" w:rsidRPr="00B61125" w:rsidRDefault="00617F44" w:rsidP="000675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617F44" w:rsidRPr="00B61125" w:rsidRDefault="00617F44" w:rsidP="000675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617F44" w:rsidRPr="00B61125" w:rsidRDefault="00617F44" w:rsidP="000675D9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617F44" w:rsidRDefault="00617F44" w:rsidP="000675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  <w:r w:rsidR="005000E4">
              <w:rPr>
                <w:rFonts w:ascii="Arial" w:hAnsi="Arial" w:cs="Arial"/>
                <w:sz w:val="18"/>
                <w:szCs w:val="18"/>
              </w:rPr>
              <w:t>+SS</w:t>
            </w:r>
          </w:p>
        </w:tc>
        <w:tc>
          <w:tcPr>
            <w:tcW w:w="426" w:type="dxa"/>
            <w:vAlign w:val="center"/>
          </w:tcPr>
          <w:p w:rsidR="00617F44" w:rsidRDefault="00617F44" w:rsidP="000675D9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</w:tr>
      <w:tr w:rsidR="005F3A0E" w:rsidRPr="00B61125" w:rsidTr="00D47024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10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5F3A0E" w:rsidRPr="007331DC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Neue Medien</w:t>
            </w:r>
          </w:p>
        </w:tc>
        <w:tc>
          <w:tcPr>
            <w:tcW w:w="645" w:type="dxa"/>
            <w:tcBorders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auto"/>
            </w:tcBorders>
            <w:shd w:val="clear" w:color="auto" w:fill="E6E6E6"/>
            <w:vAlign w:val="center"/>
          </w:tcPr>
          <w:p w:rsidR="005F3A0E" w:rsidRPr="00B61125" w:rsidRDefault="005F3A0E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A3283" w:rsidRPr="00B61125" w:rsidTr="00D47024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283" w:rsidRPr="009A3283" w:rsidRDefault="009A3283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9A3283">
              <w:rPr>
                <w:rFonts w:ascii="Arial" w:hAnsi="Arial" w:cs="Arial"/>
                <w:sz w:val="18"/>
                <w:szCs w:val="18"/>
              </w:rPr>
              <w:t>EW-BA 10</w:t>
            </w:r>
            <w:r w:rsidRPr="009A3283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283" w:rsidRPr="007331DC" w:rsidRDefault="009A3283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Einführung in den Bereich Medien und Pädagogik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283" w:rsidRPr="00B61125" w:rsidRDefault="009A3283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283" w:rsidRPr="00B61125" w:rsidRDefault="009A3283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283" w:rsidRPr="00B61125" w:rsidRDefault="009A3283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283" w:rsidRPr="00B61125" w:rsidRDefault="009A3283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3283" w:rsidRPr="00B61125" w:rsidRDefault="00D47024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A3283" w:rsidRPr="00B61125" w:rsidRDefault="00D47024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E8448A" w:rsidRPr="00B61125" w:rsidTr="002E3D6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E8448A" w:rsidRPr="00B61125" w:rsidRDefault="00E8448A" w:rsidP="008D0D63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10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Ü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E8448A" w:rsidRPr="007331DC" w:rsidRDefault="00E8448A" w:rsidP="00D4702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 xml:space="preserve">Vertiefung </w:t>
            </w:r>
            <w:r>
              <w:rPr>
                <w:rFonts w:ascii="Arial" w:hAnsi="Arial" w:cs="Arial"/>
                <w:sz w:val="18"/>
                <w:szCs w:val="18"/>
              </w:rPr>
              <w:t xml:space="preserve">in </w:t>
            </w:r>
            <w:r w:rsidR="00D47024">
              <w:rPr>
                <w:rFonts w:ascii="Arial" w:hAnsi="Arial" w:cs="Arial"/>
                <w:sz w:val="18"/>
                <w:szCs w:val="18"/>
              </w:rPr>
              <w:t>ausgewählte Bereiche neuer</w:t>
            </w:r>
            <w:r w:rsidRPr="007331DC">
              <w:rPr>
                <w:rFonts w:ascii="Arial" w:hAnsi="Arial" w:cs="Arial"/>
                <w:sz w:val="18"/>
                <w:szCs w:val="18"/>
              </w:rPr>
              <w:t xml:space="preserve"> Medien 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E8448A" w:rsidRPr="00B61125" w:rsidRDefault="00E8448A" w:rsidP="008D0D63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E8448A" w:rsidRPr="00B61125" w:rsidRDefault="00E8448A" w:rsidP="008D0D63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E8448A" w:rsidRPr="00B61125" w:rsidRDefault="00E8448A" w:rsidP="008D0D63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E8448A" w:rsidRPr="00B61125" w:rsidRDefault="00E8448A" w:rsidP="008D0D63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E8448A" w:rsidRPr="00B61125" w:rsidRDefault="00E8448A" w:rsidP="008D0D63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E8448A" w:rsidRPr="00B61125" w:rsidRDefault="00E8448A" w:rsidP="008D0D63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10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C22B7" w:rsidRPr="007331DC" w:rsidRDefault="00342114" w:rsidP="00D4702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Modulprüfung </w:t>
            </w:r>
            <w:r w:rsidR="00D47024">
              <w:rPr>
                <w:rFonts w:ascii="Arial" w:hAnsi="Arial" w:cs="Arial"/>
                <w:sz w:val="18"/>
                <w:szCs w:val="18"/>
              </w:rPr>
              <w:t xml:space="preserve">in einem der Seminare </w:t>
            </w:r>
            <w:r>
              <w:rPr>
                <w:rFonts w:ascii="Arial" w:hAnsi="Arial" w:cs="Arial"/>
                <w:sz w:val="18"/>
                <w:szCs w:val="18"/>
              </w:rPr>
              <w:t>(Referat mit A</w:t>
            </w:r>
            <w:r w:rsidR="003C22B7">
              <w:rPr>
                <w:rFonts w:ascii="Arial" w:hAnsi="Arial" w:cs="Arial"/>
                <w:sz w:val="18"/>
                <w:szCs w:val="18"/>
              </w:rPr>
              <w:t>usarbeitung)</w:t>
            </w:r>
            <w:r w:rsidR="00D47024">
              <w:rPr>
                <w:rFonts w:ascii="Arial" w:hAnsi="Arial" w:cs="Arial"/>
                <w:sz w:val="18"/>
                <w:szCs w:val="18"/>
              </w:rPr>
              <w:t xml:space="preserve"> inkl. Selbststudium zur Vertiefung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  <w:r w:rsidR="005000E4">
              <w:rPr>
                <w:rFonts w:ascii="Arial" w:hAnsi="Arial" w:cs="Arial"/>
                <w:sz w:val="18"/>
                <w:szCs w:val="18"/>
              </w:rPr>
              <w:t>+SS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C22B7" w:rsidRPr="00B61125" w:rsidRDefault="00D47024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11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Schlüsselqualifikationen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11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Schlüsselqualifikationen</w:t>
            </w:r>
          </w:p>
        </w:tc>
        <w:tc>
          <w:tcPr>
            <w:tcW w:w="645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11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Ü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Vertiefung ausgewählter Bereiche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12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Praktikum I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12</w:t>
            </w:r>
          </w:p>
        </w:tc>
        <w:tc>
          <w:tcPr>
            <w:tcW w:w="5103" w:type="dxa"/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Praktikum</w:t>
            </w:r>
          </w:p>
        </w:tc>
        <w:tc>
          <w:tcPr>
            <w:tcW w:w="645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426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11</w:t>
            </w: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C22B7" w:rsidRPr="00AA7492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12</w:t>
            </w:r>
            <w:r w:rsidR="00AA7492">
              <w:rPr>
                <w:rFonts w:ascii="Arial" w:hAnsi="Arial" w:cs="Arial"/>
                <w:i/>
                <w:sz w:val="18"/>
                <w:szCs w:val="18"/>
              </w:rPr>
              <w:t>AG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Studientag</w:t>
            </w:r>
            <w:r>
              <w:rPr>
                <w:rFonts w:ascii="Arial" w:hAnsi="Arial" w:cs="Arial"/>
                <w:sz w:val="18"/>
                <w:szCs w:val="18"/>
              </w:rPr>
              <w:t xml:space="preserve"> (Referat)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C22B7" w:rsidRPr="00B61125" w:rsidRDefault="00591C00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EW-BA 13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Praktikum II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3C22B7" w:rsidRPr="00B61125" w:rsidRDefault="00591C00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13</w:t>
            </w:r>
          </w:p>
        </w:tc>
        <w:tc>
          <w:tcPr>
            <w:tcW w:w="5103" w:type="dxa"/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Praktikum</w:t>
            </w:r>
          </w:p>
        </w:tc>
        <w:tc>
          <w:tcPr>
            <w:tcW w:w="645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426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C22B7" w:rsidRPr="00AA7492" w:rsidRDefault="00591C00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13</w:t>
            </w:r>
            <w:r w:rsidR="00AA7492">
              <w:rPr>
                <w:rFonts w:ascii="Arial" w:hAnsi="Arial" w:cs="Arial"/>
                <w:i/>
                <w:sz w:val="18"/>
                <w:szCs w:val="18"/>
              </w:rPr>
              <w:t>AG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Studientag</w:t>
            </w:r>
            <w:r>
              <w:rPr>
                <w:rFonts w:ascii="Arial" w:hAnsi="Arial" w:cs="Arial"/>
                <w:sz w:val="18"/>
                <w:szCs w:val="18"/>
              </w:rPr>
              <w:t xml:space="preserve"> (Praktikumsbericht)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lastRenderedPageBreak/>
              <w:t>EW-BA 14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Wahlfach I (Soziologie oder Psychologie)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3C22B7" w:rsidRPr="00CF403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14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3C22B7" w:rsidRPr="00667E4D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Soziologe </w:t>
            </w:r>
            <w:r w:rsidRPr="00667E4D">
              <w:rPr>
                <w:rFonts w:ascii="Arial" w:hAnsi="Arial" w:cs="Arial"/>
                <w:sz w:val="18"/>
                <w:szCs w:val="18"/>
              </w:rPr>
              <w:t>oder Psychologie</w:t>
            </w:r>
          </w:p>
        </w:tc>
        <w:tc>
          <w:tcPr>
            <w:tcW w:w="645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14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3C22B7" w:rsidRPr="00667E4D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Soziologe </w:t>
            </w:r>
            <w:r w:rsidRPr="00667E4D">
              <w:rPr>
                <w:rFonts w:ascii="Arial" w:hAnsi="Arial" w:cs="Arial"/>
                <w:sz w:val="18"/>
                <w:szCs w:val="18"/>
              </w:rPr>
              <w:t>oder Psychologie</w:t>
            </w:r>
          </w:p>
        </w:tc>
        <w:tc>
          <w:tcPr>
            <w:tcW w:w="645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14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C22B7" w:rsidRPr="00667E4D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Modulprüfung Soziologe </w:t>
            </w:r>
            <w:r w:rsidRPr="00667E4D">
              <w:rPr>
                <w:rFonts w:ascii="Arial" w:hAnsi="Arial" w:cs="Arial"/>
                <w:sz w:val="18"/>
                <w:szCs w:val="18"/>
              </w:rPr>
              <w:t>oder Psychologie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15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 xml:space="preserve">Wahlfach II </w:t>
            </w:r>
            <w:r w:rsidRPr="007331DC">
              <w:rPr>
                <w:rFonts w:ascii="Arial" w:hAnsi="Arial" w:cs="Arial"/>
                <w:b/>
                <w:i/>
                <w:sz w:val="18"/>
                <w:szCs w:val="18"/>
              </w:rPr>
              <w:t xml:space="preserve">(bitte eintragen </w:t>
            </w:r>
            <w:r w:rsidRPr="007331DC">
              <w:rPr>
                <w:rFonts w:ascii="Arial" w:hAnsi="Arial" w:cs="Arial"/>
                <w:b/>
                <w:sz w:val="18"/>
                <w:szCs w:val="18"/>
              </w:rPr>
              <w:sym w:font="Wingdings" w:char="F0E8"/>
            </w:r>
            <w:r w:rsidRPr="007331DC">
              <w:rPr>
                <w:rFonts w:ascii="Arial" w:hAnsi="Arial" w:cs="Arial"/>
                <w:b/>
                <w:i/>
                <w:sz w:val="18"/>
                <w:szCs w:val="18"/>
              </w:rPr>
              <w:t xml:space="preserve">) 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15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Vorlesung Wahlfach II</w:t>
            </w:r>
          </w:p>
        </w:tc>
        <w:tc>
          <w:tcPr>
            <w:tcW w:w="645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15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Seminar Wahlfach II</w:t>
            </w:r>
          </w:p>
        </w:tc>
        <w:tc>
          <w:tcPr>
            <w:tcW w:w="645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15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Ü</w:t>
            </w:r>
          </w:p>
        </w:tc>
        <w:tc>
          <w:tcPr>
            <w:tcW w:w="5103" w:type="dxa"/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Übung Wahlfach II</w:t>
            </w:r>
          </w:p>
        </w:tc>
        <w:tc>
          <w:tcPr>
            <w:tcW w:w="645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15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Modulprüfung Wahlfach II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16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Bachelor-Arbeit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61125">
              <w:rPr>
                <w:rFonts w:ascii="Arial" w:hAnsi="Arial" w:cs="Arial"/>
                <w:i/>
                <w:sz w:val="18"/>
                <w:szCs w:val="18"/>
              </w:rPr>
              <w:t>Minimum Fachsemester 5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Bachelor-Arbeit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AA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</w:tr>
      <w:tr w:rsidR="003C22B7" w:rsidRPr="00B61125" w:rsidTr="002E3D67">
        <w:trPr>
          <w:cantSplit/>
          <w:trHeight w:val="260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B7" w:rsidRPr="007331DC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Begleitung u. Präsentation der Bachelor-Arbeit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22B7" w:rsidRPr="00B61125" w:rsidRDefault="003C22B7" w:rsidP="003C22B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</w:tbl>
    <w:p w:rsidR="00061139" w:rsidRPr="00B61125" w:rsidRDefault="00061139">
      <w:pPr>
        <w:rPr>
          <w:rFonts w:ascii="Arial" w:hAnsi="Arial" w:cs="Arial"/>
          <w:sz w:val="18"/>
          <w:szCs w:val="18"/>
        </w:rPr>
      </w:pPr>
    </w:p>
    <w:p w:rsidR="004A6B0E" w:rsidRPr="00B61125" w:rsidRDefault="00926A69">
      <w:pPr>
        <w:rPr>
          <w:rFonts w:ascii="Arial" w:hAnsi="Arial" w:cs="Arial"/>
          <w:sz w:val="18"/>
          <w:szCs w:val="18"/>
        </w:rPr>
      </w:pPr>
      <w:r w:rsidRPr="00B61125">
        <w:rPr>
          <w:rFonts w:ascii="Arial" w:hAnsi="Arial" w:cs="Arial"/>
          <w:sz w:val="18"/>
          <w:szCs w:val="18"/>
        </w:rPr>
        <w:t>*</w:t>
      </w:r>
      <w:r w:rsidR="004A6B0E" w:rsidRPr="00B61125">
        <w:rPr>
          <w:rFonts w:ascii="Arial" w:hAnsi="Arial" w:cs="Arial"/>
          <w:sz w:val="18"/>
          <w:szCs w:val="18"/>
        </w:rPr>
        <w:t xml:space="preserve">Art: SL= Studienleistung, </w:t>
      </w:r>
      <w:r w:rsidRPr="00B61125">
        <w:rPr>
          <w:rFonts w:ascii="Arial" w:hAnsi="Arial" w:cs="Arial"/>
          <w:sz w:val="18"/>
          <w:szCs w:val="18"/>
        </w:rPr>
        <w:t xml:space="preserve">MP= Modulprüfung, </w:t>
      </w:r>
      <w:r w:rsidR="00514745" w:rsidRPr="00B61125">
        <w:rPr>
          <w:rFonts w:ascii="Arial" w:hAnsi="Arial" w:cs="Arial"/>
          <w:sz w:val="18"/>
          <w:szCs w:val="18"/>
        </w:rPr>
        <w:t xml:space="preserve">P= </w:t>
      </w:r>
      <w:r w:rsidR="000307D3" w:rsidRPr="00B61125">
        <w:rPr>
          <w:rFonts w:ascii="Arial" w:hAnsi="Arial" w:cs="Arial"/>
          <w:sz w:val="18"/>
          <w:szCs w:val="18"/>
        </w:rPr>
        <w:t>Praktiku</w:t>
      </w:r>
      <w:r w:rsidR="007A6F22">
        <w:rPr>
          <w:rFonts w:ascii="Arial" w:hAnsi="Arial" w:cs="Arial"/>
          <w:sz w:val="18"/>
          <w:szCs w:val="18"/>
        </w:rPr>
        <w:t>m</w:t>
      </w:r>
      <w:r w:rsidR="00514745" w:rsidRPr="00B61125">
        <w:rPr>
          <w:rFonts w:ascii="Arial" w:hAnsi="Arial" w:cs="Arial"/>
          <w:sz w:val="18"/>
          <w:szCs w:val="18"/>
        </w:rPr>
        <w:t xml:space="preserve">, AA= </w:t>
      </w:r>
      <w:r w:rsidR="000307D3" w:rsidRPr="00B61125">
        <w:rPr>
          <w:rFonts w:ascii="Arial" w:hAnsi="Arial" w:cs="Arial"/>
          <w:sz w:val="18"/>
          <w:szCs w:val="18"/>
        </w:rPr>
        <w:t>Abschlussarbeit</w:t>
      </w:r>
    </w:p>
    <w:p w:rsidR="007E7212" w:rsidRPr="00B61125" w:rsidRDefault="007331D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V= Vorlesung, </w:t>
      </w:r>
      <w:r w:rsidR="00B03DD6">
        <w:rPr>
          <w:rFonts w:ascii="Arial" w:hAnsi="Arial" w:cs="Arial"/>
          <w:sz w:val="18"/>
          <w:szCs w:val="18"/>
        </w:rPr>
        <w:t xml:space="preserve">V+Ü= Vorlesung mit Übung, </w:t>
      </w:r>
      <w:r>
        <w:rPr>
          <w:rFonts w:ascii="Arial" w:hAnsi="Arial" w:cs="Arial"/>
          <w:sz w:val="18"/>
          <w:szCs w:val="18"/>
        </w:rPr>
        <w:t>S= Seminar, Ü= Übung,</w:t>
      </w:r>
      <w:r w:rsidR="0057062C">
        <w:rPr>
          <w:rFonts w:ascii="Arial" w:hAnsi="Arial" w:cs="Arial"/>
          <w:sz w:val="18"/>
          <w:szCs w:val="18"/>
        </w:rPr>
        <w:t xml:space="preserve"> </w:t>
      </w:r>
      <w:r w:rsidR="007738D5">
        <w:rPr>
          <w:rFonts w:ascii="Arial" w:hAnsi="Arial" w:cs="Arial"/>
          <w:sz w:val="18"/>
          <w:szCs w:val="18"/>
        </w:rPr>
        <w:t>RV=Ringvorlesung,</w:t>
      </w:r>
      <w:r>
        <w:rPr>
          <w:rFonts w:ascii="Arial" w:hAnsi="Arial" w:cs="Arial"/>
          <w:sz w:val="18"/>
          <w:szCs w:val="18"/>
        </w:rPr>
        <w:t xml:space="preserve"> </w:t>
      </w:r>
      <w:r w:rsidR="00AA7492">
        <w:rPr>
          <w:rFonts w:ascii="Arial" w:hAnsi="Arial" w:cs="Arial"/>
          <w:sz w:val="18"/>
          <w:szCs w:val="18"/>
        </w:rPr>
        <w:t xml:space="preserve">AG=Arbeitsgruppe, </w:t>
      </w:r>
      <w:r w:rsidRPr="00B61125">
        <w:rPr>
          <w:rFonts w:ascii="Arial" w:hAnsi="Arial" w:cs="Arial"/>
          <w:sz w:val="18"/>
          <w:szCs w:val="18"/>
        </w:rPr>
        <w:t>MP= Modulprüfung</w:t>
      </w:r>
    </w:p>
    <w:sectPr w:rsidR="007E7212" w:rsidRPr="00B61125" w:rsidSect="00A801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7" w:orient="landscape" w:code="9"/>
      <w:pgMar w:top="851" w:right="851" w:bottom="851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DBC" w:rsidRDefault="00CD2DBC">
      <w:r>
        <w:separator/>
      </w:r>
    </w:p>
  </w:endnote>
  <w:endnote w:type="continuationSeparator" w:id="0">
    <w:p w:rsidR="00CD2DBC" w:rsidRDefault="00CD2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EC858E6-BF87-4407-9E41-BDAFAB349144}"/>
    <w:embedBold r:id="rId2" w:fontKey="{44145BCB-EB68-4A8C-8950-B3045A4324EC}"/>
    <w:embedItalic r:id="rId3" w:fontKey="{EDA394DF-AC5C-4491-98FB-DA7132DF32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A22446DD-01BA-4709-8584-ACDDE2AECC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DBC" w:rsidRDefault="00CD2DB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DBC" w:rsidRDefault="00CD2DB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DBC" w:rsidRDefault="00CD2DB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DBC" w:rsidRDefault="00CD2DBC">
      <w:r>
        <w:separator/>
      </w:r>
    </w:p>
  </w:footnote>
  <w:footnote w:type="continuationSeparator" w:id="0">
    <w:p w:rsidR="00CD2DBC" w:rsidRDefault="00CD2D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DBC" w:rsidRDefault="00CD2DB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60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3"/>
      <w:gridCol w:w="5103"/>
      <w:gridCol w:w="644"/>
      <w:gridCol w:w="632"/>
      <w:gridCol w:w="4385"/>
      <w:gridCol w:w="1559"/>
      <w:gridCol w:w="510"/>
      <w:gridCol w:w="426"/>
    </w:tblGrid>
    <w:tr w:rsidR="00CD2DBC" w:rsidRPr="00B61125" w:rsidTr="00E16DCC">
      <w:trPr>
        <w:cantSplit/>
        <w:trHeight w:val="260"/>
      </w:trPr>
      <w:tc>
        <w:tcPr>
          <w:tcW w:w="13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D2DBC" w:rsidRPr="00B61125" w:rsidRDefault="00CD2DBC" w:rsidP="004F35B1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</w:rPr>
          </w:pPr>
          <w:r w:rsidRPr="00B61125">
            <w:rPr>
              <w:rFonts w:ascii="Arial" w:hAnsi="Arial" w:cs="Arial"/>
              <w:b/>
              <w:sz w:val="18"/>
              <w:szCs w:val="18"/>
            </w:rPr>
            <w:t>Modul</w:t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D2DBC" w:rsidRPr="007331DC" w:rsidRDefault="00CD2DBC" w:rsidP="004F35B1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</w:rPr>
          </w:pPr>
          <w:r w:rsidRPr="007331DC">
            <w:rPr>
              <w:rFonts w:ascii="Arial" w:hAnsi="Arial" w:cs="Arial"/>
              <w:b/>
              <w:sz w:val="18"/>
              <w:szCs w:val="18"/>
            </w:rPr>
            <w:t>Modulbezeichnung</w:t>
          </w:r>
        </w:p>
      </w:tc>
      <w:tc>
        <w:tcPr>
          <w:tcW w:w="64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D2DBC" w:rsidRPr="00B61125" w:rsidRDefault="00CD2DBC" w:rsidP="004F35B1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>
            <w:rPr>
              <w:rFonts w:ascii="Arial" w:hAnsi="Arial" w:cs="Arial"/>
              <w:b/>
              <w:sz w:val="18"/>
              <w:szCs w:val="18"/>
              <w:lang w:val="it-IT"/>
            </w:rPr>
            <w:t>Sem</w:t>
          </w:r>
        </w:p>
      </w:tc>
      <w:tc>
        <w:tcPr>
          <w:tcW w:w="6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D2DBC" w:rsidRPr="00B61125" w:rsidRDefault="00CD2DBC" w:rsidP="004F35B1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>
            <w:rPr>
              <w:rFonts w:ascii="Arial" w:hAnsi="Arial" w:cs="Arial"/>
              <w:b/>
              <w:sz w:val="18"/>
              <w:szCs w:val="18"/>
              <w:lang w:val="it-IT"/>
            </w:rPr>
            <w:t>Jahr</w:t>
          </w:r>
        </w:p>
      </w:tc>
      <w:tc>
        <w:tcPr>
          <w:tcW w:w="43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D2DBC" w:rsidRPr="00B61125" w:rsidRDefault="00CD2DBC" w:rsidP="004F35B1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  <w:lang w:val="it-IT"/>
            </w:rPr>
          </w:pPr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Titel der Veranstaltung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D2DBC" w:rsidRPr="00B61125" w:rsidRDefault="00CD2DBC" w:rsidP="004F35B1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  <w:lang w:val="it-IT"/>
            </w:rPr>
          </w:pPr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Lehrende/r</w:t>
          </w:r>
        </w:p>
      </w:tc>
      <w:tc>
        <w:tcPr>
          <w:tcW w:w="5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D2DBC" w:rsidRPr="00B61125" w:rsidRDefault="00CD2DBC" w:rsidP="004F35B1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Art*</w:t>
          </w:r>
        </w:p>
      </w:tc>
      <w:tc>
        <w:tcPr>
          <w:tcW w:w="4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D2DBC" w:rsidRPr="00B61125" w:rsidRDefault="00CD2DBC" w:rsidP="004F35B1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CP</w:t>
          </w:r>
        </w:p>
      </w:tc>
    </w:tr>
  </w:tbl>
  <w:p w:rsidR="00CD2DBC" w:rsidRPr="00371A1C" w:rsidRDefault="00CD2DBC" w:rsidP="00371A1C">
    <w:pPr>
      <w:pStyle w:val="Kopfzeile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DBC" w:rsidRDefault="00CD2DB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20546"/>
    <w:multiLevelType w:val="hybridMultilevel"/>
    <w:tmpl w:val="D2F0DD4E"/>
    <w:lvl w:ilvl="0" w:tplc="7206C50A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B618D6"/>
    <w:multiLevelType w:val="hybridMultilevel"/>
    <w:tmpl w:val="D37CE8CE"/>
    <w:lvl w:ilvl="0" w:tplc="6F64F34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C00BD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D63B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BA09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61E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76DA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800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4E94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EA79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D815E4"/>
    <w:multiLevelType w:val="hybridMultilevel"/>
    <w:tmpl w:val="A88A57D6"/>
    <w:lvl w:ilvl="0" w:tplc="24F2DFC4">
      <w:start w:val="1"/>
      <w:numFmt w:val="bullet"/>
      <w:pStyle w:val="Aufzhlung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it-IT" w:vendorID="64" w:dllVersion="131078" w:nlCheck="1" w:checkStyle="0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B11"/>
    <w:rsid w:val="00015130"/>
    <w:rsid w:val="00016982"/>
    <w:rsid w:val="00020351"/>
    <w:rsid w:val="0002274D"/>
    <w:rsid w:val="00022D83"/>
    <w:rsid w:val="00023334"/>
    <w:rsid w:val="00023A03"/>
    <w:rsid w:val="00026636"/>
    <w:rsid w:val="00026830"/>
    <w:rsid w:val="000307D3"/>
    <w:rsid w:val="0003118A"/>
    <w:rsid w:val="000335F3"/>
    <w:rsid w:val="0003768C"/>
    <w:rsid w:val="00037BA4"/>
    <w:rsid w:val="00040330"/>
    <w:rsid w:val="00042B11"/>
    <w:rsid w:val="00046F79"/>
    <w:rsid w:val="00056F64"/>
    <w:rsid w:val="00061139"/>
    <w:rsid w:val="000638D8"/>
    <w:rsid w:val="000675D9"/>
    <w:rsid w:val="00070531"/>
    <w:rsid w:val="00072051"/>
    <w:rsid w:val="000758A6"/>
    <w:rsid w:val="00075A03"/>
    <w:rsid w:val="00075DC7"/>
    <w:rsid w:val="000778C5"/>
    <w:rsid w:val="0008250A"/>
    <w:rsid w:val="000854D2"/>
    <w:rsid w:val="00086C7D"/>
    <w:rsid w:val="00087381"/>
    <w:rsid w:val="00090B58"/>
    <w:rsid w:val="000A5E5B"/>
    <w:rsid w:val="000A7706"/>
    <w:rsid w:val="000B0A8F"/>
    <w:rsid w:val="000B2B0F"/>
    <w:rsid w:val="000B507C"/>
    <w:rsid w:val="000B60A0"/>
    <w:rsid w:val="000C10E5"/>
    <w:rsid w:val="000C1C67"/>
    <w:rsid w:val="000C44F8"/>
    <w:rsid w:val="000C5BC2"/>
    <w:rsid w:val="000C69B2"/>
    <w:rsid w:val="000C6C4A"/>
    <w:rsid w:val="000D5749"/>
    <w:rsid w:val="000D6367"/>
    <w:rsid w:val="000D6EDF"/>
    <w:rsid w:val="000E1654"/>
    <w:rsid w:val="000E4D88"/>
    <w:rsid w:val="000E4E9C"/>
    <w:rsid w:val="000F2197"/>
    <w:rsid w:val="000F3D1A"/>
    <w:rsid w:val="000F5DC8"/>
    <w:rsid w:val="0010303E"/>
    <w:rsid w:val="001054DE"/>
    <w:rsid w:val="00110F2F"/>
    <w:rsid w:val="001125D8"/>
    <w:rsid w:val="001232CD"/>
    <w:rsid w:val="00124B30"/>
    <w:rsid w:val="001277B6"/>
    <w:rsid w:val="001277DA"/>
    <w:rsid w:val="00132BC4"/>
    <w:rsid w:val="0013633A"/>
    <w:rsid w:val="00145839"/>
    <w:rsid w:val="00147732"/>
    <w:rsid w:val="0015513F"/>
    <w:rsid w:val="00160C58"/>
    <w:rsid w:val="00164435"/>
    <w:rsid w:val="00171C99"/>
    <w:rsid w:val="0017768C"/>
    <w:rsid w:val="00180EB6"/>
    <w:rsid w:val="001822C4"/>
    <w:rsid w:val="00184AAC"/>
    <w:rsid w:val="00192FA0"/>
    <w:rsid w:val="00195AD6"/>
    <w:rsid w:val="0019661A"/>
    <w:rsid w:val="00197903"/>
    <w:rsid w:val="001A4985"/>
    <w:rsid w:val="001A5498"/>
    <w:rsid w:val="001B0B7F"/>
    <w:rsid w:val="001B2A09"/>
    <w:rsid w:val="001B37A6"/>
    <w:rsid w:val="001C0963"/>
    <w:rsid w:val="001D2C9B"/>
    <w:rsid w:val="001D6980"/>
    <w:rsid w:val="001D79B8"/>
    <w:rsid w:val="001F4106"/>
    <w:rsid w:val="001F5BB2"/>
    <w:rsid w:val="001F6135"/>
    <w:rsid w:val="002023CE"/>
    <w:rsid w:val="00204289"/>
    <w:rsid w:val="0020454D"/>
    <w:rsid w:val="00210AB8"/>
    <w:rsid w:val="00212432"/>
    <w:rsid w:val="00226C90"/>
    <w:rsid w:val="00231D1A"/>
    <w:rsid w:val="00231E7F"/>
    <w:rsid w:val="002327DA"/>
    <w:rsid w:val="0023461F"/>
    <w:rsid w:val="00243BBF"/>
    <w:rsid w:val="00251E64"/>
    <w:rsid w:val="0025437C"/>
    <w:rsid w:val="002632BC"/>
    <w:rsid w:val="00264114"/>
    <w:rsid w:val="00265A2D"/>
    <w:rsid w:val="00266B32"/>
    <w:rsid w:val="00266E9A"/>
    <w:rsid w:val="002670B4"/>
    <w:rsid w:val="0028172A"/>
    <w:rsid w:val="00287068"/>
    <w:rsid w:val="00290A43"/>
    <w:rsid w:val="00292349"/>
    <w:rsid w:val="0029599E"/>
    <w:rsid w:val="00297C25"/>
    <w:rsid w:val="002A20A1"/>
    <w:rsid w:val="002A6487"/>
    <w:rsid w:val="002B085C"/>
    <w:rsid w:val="002B1527"/>
    <w:rsid w:val="002B1BA7"/>
    <w:rsid w:val="002B6319"/>
    <w:rsid w:val="002C2B39"/>
    <w:rsid w:val="002C3151"/>
    <w:rsid w:val="002C38EE"/>
    <w:rsid w:val="002D13F0"/>
    <w:rsid w:val="002E05A0"/>
    <w:rsid w:val="002E0CDC"/>
    <w:rsid w:val="002E1FBA"/>
    <w:rsid w:val="002E3D67"/>
    <w:rsid w:val="002E3D6C"/>
    <w:rsid w:val="002F1190"/>
    <w:rsid w:val="002F4ABB"/>
    <w:rsid w:val="002F6933"/>
    <w:rsid w:val="002F7F23"/>
    <w:rsid w:val="00304F35"/>
    <w:rsid w:val="003050A3"/>
    <w:rsid w:val="00305EFC"/>
    <w:rsid w:val="00306E52"/>
    <w:rsid w:val="00310455"/>
    <w:rsid w:val="00313ECA"/>
    <w:rsid w:val="00314FCA"/>
    <w:rsid w:val="00320E96"/>
    <w:rsid w:val="00323EF2"/>
    <w:rsid w:val="00325E4B"/>
    <w:rsid w:val="003279FF"/>
    <w:rsid w:val="00336FD1"/>
    <w:rsid w:val="00341817"/>
    <w:rsid w:val="00341B73"/>
    <w:rsid w:val="00342114"/>
    <w:rsid w:val="00344734"/>
    <w:rsid w:val="00350595"/>
    <w:rsid w:val="00350BD8"/>
    <w:rsid w:val="00353AD0"/>
    <w:rsid w:val="00353E02"/>
    <w:rsid w:val="00362220"/>
    <w:rsid w:val="00371A1C"/>
    <w:rsid w:val="00372E4B"/>
    <w:rsid w:val="0037464D"/>
    <w:rsid w:val="00374C52"/>
    <w:rsid w:val="003752D3"/>
    <w:rsid w:val="00376D30"/>
    <w:rsid w:val="0038243E"/>
    <w:rsid w:val="00382A42"/>
    <w:rsid w:val="00384557"/>
    <w:rsid w:val="003852B0"/>
    <w:rsid w:val="003868E6"/>
    <w:rsid w:val="00386E8F"/>
    <w:rsid w:val="003873B4"/>
    <w:rsid w:val="0039643F"/>
    <w:rsid w:val="0039679E"/>
    <w:rsid w:val="003A1B94"/>
    <w:rsid w:val="003A635A"/>
    <w:rsid w:val="003B046B"/>
    <w:rsid w:val="003B14CE"/>
    <w:rsid w:val="003B3E19"/>
    <w:rsid w:val="003B4705"/>
    <w:rsid w:val="003B656A"/>
    <w:rsid w:val="003B76FA"/>
    <w:rsid w:val="003C22B7"/>
    <w:rsid w:val="003C5AD2"/>
    <w:rsid w:val="003C6E1A"/>
    <w:rsid w:val="003C7B0E"/>
    <w:rsid w:val="003D214B"/>
    <w:rsid w:val="003E0660"/>
    <w:rsid w:val="003E2C6D"/>
    <w:rsid w:val="003E7E61"/>
    <w:rsid w:val="003F1AEC"/>
    <w:rsid w:val="003F79DA"/>
    <w:rsid w:val="00400569"/>
    <w:rsid w:val="00400C69"/>
    <w:rsid w:val="00401166"/>
    <w:rsid w:val="004033FA"/>
    <w:rsid w:val="00403551"/>
    <w:rsid w:val="004112DF"/>
    <w:rsid w:val="004113DB"/>
    <w:rsid w:val="0041155D"/>
    <w:rsid w:val="00412FD8"/>
    <w:rsid w:val="00415337"/>
    <w:rsid w:val="0041533F"/>
    <w:rsid w:val="00416870"/>
    <w:rsid w:val="004219F4"/>
    <w:rsid w:val="00426EDA"/>
    <w:rsid w:val="00427660"/>
    <w:rsid w:val="00427671"/>
    <w:rsid w:val="00432054"/>
    <w:rsid w:val="00433D76"/>
    <w:rsid w:val="00434B4B"/>
    <w:rsid w:val="00441B8C"/>
    <w:rsid w:val="00442E76"/>
    <w:rsid w:val="004453A2"/>
    <w:rsid w:val="004458B0"/>
    <w:rsid w:val="004500D0"/>
    <w:rsid w:val="00453327"/>
    <w:rsid w:val="00455A90"/>
    <w:rsid w:val="0045663A"/>
    <w:rsid w:val="00461B19"/>
    <w:rsid w:val="00461EF4"/>
    <w:rsid w:val="00462737"/>
    <w:rsid w:val="004653F9"/>
    <w:rsid w:val="004654C0"/>
    <w:rsid w:val="0046708B"/>
    <w:rsid w:val="004707E4"/>
    <w:rsid w:val="00470D3A"/>
    <w:rsid w:val="00472684"/>
    <w:rsid w:val="00476896"/>
    <w:rsid w:val="00483AF6"/>
    <w:rsid w:val="0048470F"/>
    <w:rsid w:val="00485151"/>
    <w:rsid w:val="00494948"/>
    <w:rsid w:val="00496705"/>
    <w:rsid w:val="004A063A"/>
    <w:rsid w:val="004A11A2"/>
    <w:rsid w:val="004A3F4A"/>
    <w:rsid w:val="004A42BF"/>
    <w:rsid w:val="004A6B0E"/>
    <w:rsid w:val="004B2676"/>
    <w:rsid w:val="004B2B3E"/>
    <w:rsid w:val="004B5102"/>
    <w:rsid w:val="004B7391"/>
    <w:rsid w:val="004C1218"/>
    <w:rsid w:val="004C1B86"/>
    <w:rsid w:val="004C4AA0"/>
    <w:rsid w:val="004C4F27"/>
    <w:rsid w:val="004C6019"/>
    <w:rsid w:val="004C74AE"/>
    <w:rsid w:val="004D050F"/>
    <w:rsid w:val="004D1A7B"/>
    <w:rsid w:val="004D3056"/>
    <w:rsid w:val="004D414A"/>
    <w:rsid w:val="004D65A6"/>
    <w:rsid w:val="004E1E8A"/>
    <w:rsid w:val="004E333B"/>
    <w:rsid w:val="004E37C4"/>
    <w:rsid w:val="004E511F"/>
    <w:rsid w:val="004E7ACD"/>
    <w:rsid w:val="004F05E3"/>
    <w:rsid w:val="004F35B1"/>
    <w:rsid w:val="004F4500"/>
    <w:rsid w:val="005000E4"/>
    <w:rsid w:val="00500C98"/>
    <w:rsid w:val="00503064"/>
    <w:rsid w:val="005032F2"/>
    <w:rsid w:val="00505133"/>
    <w:rsid w:val="00513DAD"/>
    <w:rsid w:val="0051416D"/>
    <w:rsid w:val="00514195"/>
    <w:rsid w:val="00514745"/>
    <w:rsid w:val="00514E3B"/>
    <w:rsid w:val="0051520D"/>
    <w:rsid w:val="00520CA1"/>
    <w:rsid w:val="00522253"/>
    <w:rsid w:val="005367E6"/>
    <w:rsid w:val="005405A3"/>
    <w:rsid w:val="005539B2"/>
    <w:rsid w:val="00553C91"/>
    <w:rsid w:val="0055409A"/>
    <w:rsid w:val="00557D60"/>
    <w:rsid w:val="00557DE5"/>
    <w:rsid w:val="00563057"/>
    <w:rsid w:val="0057062C"/>
    <w:rsid w:val="00571A05"/>
    <w:rsid w:val="00574D3C"/>
    <w:rsid w:val="005753EB"/>
    <w:rsid w:val="00585060"/>
    <w:rsid w:val="0058707F"/>
    <w:rsid w:val="0058715D"/>
    <w:rsid w:val="00587B95"/>
    <w:rsid w:val="00591C00"/>
    <w:rsid w:val="005A2659"/>
    <w:rsid w:val="005A287D"/>
    <w:rsid w:val="005A63A3"/>
    <w:rsid w:val="005A655B"/>
    <w:rsid w:val="005B07A2"/>
    <w:rsid w:val="005B12C8"/>
    <w:rsid w:val="005B57A1"/>
    <w:rsid w:val="005B7887"/>
    <w:rsid w:val="005C0392"/>
    <w:rsid w:val="005C179D"/>
    <w:rsid w:val="005C1CC0"/>
    <w:rsid w:val="005C1D2C"/>
    <w:rsid w:val="005C4090"/>
    <w:rsid w:val="005C7BF5"/>
    <w:rsid w:val="005D1C86"/>
    <w:rsid w:val="005D6442"/>
    <w:rsid w:val="005D7DC7"/>
    <w:rsid w:val="005E543E"/>
    <w:rsid w:val="005E672B"/>
    <w:rsid w:val="005F31D3"/>
    <w:rsid w:val="005F3A0E"/>
    <w:rsid w:val="005F46F3"/>
    <w:rsid w:val="005F4D15"/>
    <w:rsid w:val="0060406D"/>
    <w:rsid w:val="00605C68"/>
    <w:rsid w:val="00606869"/>
    <w:rsid w:val="00610678"/>
    <w:rsid w:val="00612472"/>
    <w:rsid w:val="0061592A"/>
    <w:rsid w:val="00617F44"/>
    <w:rsid w:val="00620D8D"/>
    <w:rsid w:val="00622AD2"/>
    <w:rsid w:val="00622FAB"/>
    <w:rsid w:val="00624910"/>
    <w:rsid w:val="00625129"/>
    <w:rsid w:val="006316C5"/>
    <w:rsid w:val="0063340A"/>
    <w:rsid w:val="006340E9"/>
    <w:rsid w:val="0064097D"/>
    <w:rsid w:val="00640DAD"/>
    <w:rsid w:val="0064191F"/>
    <w:rsid w:val="0064274B"/>
    <w:rsid w:val="0064371D"/>
    <w:rsid w:val="00644832"/>
    <w:rsid w:val="0064622C"/>
    <w:rsid w:val="00650F39"/>
    <w:rsid w:val="00652714"/>
    <w:rsid w:val="006548EC"/>
    <w:rsid w:val="0066220C"/>
    <w:rsid w:val="00666CFD"/>
    <w:rsid w:val="00667E4D"/>
    <w:rsid w:val="00677EA2"/>
    <w:rsid w:val="006838B3"/>
    <w:rsid w:val="00694EE5"/>
    <w:rsid w:val="00696BB2"/>
    <w:rsid w:val="006970D2"/>
    <w:rsid w:val="006A309D"/>
    <w:rsid w:val="006A383B"/>
    <w:rsid w:val="006A4849"/>
    <w:rsid w:val="006B1879"/>
    <w:rsid w:val="006B57F4"/>
    <w:rsid w:val="006B7BDF"/>
    <w:rsid w:val="006C16E7"/>
    <w:rsid w:val="006C274D"/>
    <w:rsid w:val="006C31E9"/>
    <w:rsid w:val="006C532F"/>
    <w:rsid w:val="006C54A7"/>
    <w:rsid w:val="006C74A3"/>
    <w:rsid w:val="006D0E44"/>
    <w:rsid w:val="006D1DBF"/>
    <w:rsid w:val="006D7FFA"/>
    <w:rsid w:val="006E1410"/>
    <w:rsid w:val="006E1686"/>
    <w:rsid w:val="006E5FDC"/>
    <w:rsid w:val="006F204D"/>
    <w:rsid w:val="006F78D8"/>
    <w:rsid w:val="0070120E"/>
    <w:rsid w:val="0070419D"/>
    <w:rsid w:val="007045FA"/>
    <w:rsid w:val="0071305F"/>
    <w:rsid w:val="0071533F"/>
    <w:rsid w:val="00716B5B"/>
    <w:rsid w:val="007178C4"/>
    <w:rsid w:val="007207CF"/>
    <w:rsid w:val="007233A9"/>
    <w:rsid w:val="00724FCF"/>
    <w:rsid w:val="00725148"/>
    <w:rsid w:val="00726478"/>
    <w:rsid w:val="007327EC"/>
    <w:rsid w:val="007331DC"/>
    <w:rsid w:val="00735376"/>
    <w:rsid w:val="007354FA"/>
    <w:rsid w:val="00742BC6"/>
    <w:rsid w:val="00747504"/>
    <w:rsid w:val="00752BD1"/>
    <w:rsid w:val="0075547F"/>
    <w:rsid w:val="007561B5"/>
    <w:rsid w:val="007566C2"/>
    <w:rsid w:val="0075797F"/>
    <w:rsid w:val="00760C36"/>
    <w:rsid w:val="0076158B"/>
    <w:rsid w:val="00763B6D"/>
    <w:rsid w:val="00770FB3"/>
    <w:rsid w:val="0077300B"/>
    <w:rsid w:val="007738D5"/>
    <w:rsid w:val="00775637"/>
    <w:rsid w:val="0078038B"/>
    <w:rsid w:val="0078306D"/>
    <w:rsid w:val="007835C6"/>
    <w:rsid w:val="00783845"/>
    <w:rsid w:val="00784543"/>
    <w:rsid w:val="00792483"/>
    <w:rsid w:val="00795E7D"/>
    <w:rsid w:val="00796521"/>
    <w:rsid w:val="007A5CDB"/>
    <w:rsid w:val="007A6F22"/>
    <w:rsid w:val="007A7683"/>
    <w:rsid w:val="007B1B57"/>
    <w:rsid w:val="007B527C"/>
    <w:rsid w:val="007B6235"/>
    <w:rsid w:val="007C3378"/>
    <w:rsid w:val="007C3C0C"/>
    <w:rsid w:val="007C66FA"/>
    <w:rsid w:val="007D2EBB"/>
    <w:rsid w:val="007D4698"/>
    <w:rsid w:val="007D5900"/>
    <w:rsid w:val="007D5C70"/>
    <w:rsid w:val="007E01AF"/>
    <w:rsid w:val="007E7212"/>
    <w:rsid w:val="007F1828"/>
    <w:rsid w:val="007F60BF"/>
    <w:rsid w:val="00800752"/>
    <w:rsid w:val="00800D92"/>
    <w:rsid w:val="00802CD9"/>
    <w:rsid w:val="00804B0C"/>
    <w:rsid w:val="00805CCF"/>
    <w:rsid w:val="00807913"/>
    <w:rsid w:val="0081247C"/>
    <w:rsid w:val="00814ECC"/>
    <w:rsid w:val="0081591D"/>
    <w:rsid w:val="00816D4A"/>
    <w:rsid w:val="008409D0"/>
    <w:rsid w:val="008419E0"/>
    <w:rsid w:val="0084212D"/>
    <w:rsid w:val="00843E34"/>
    <w:rsid w:val="00844E07"/>
    <w:rsid w:val="0084782B"/>
    <w:rsid w:val="008531FE"/>
    <w:rsid w:val="0085383C"/>
    <w:rsid w:val="00857F7B"/>
    <w:rsid w:val="008602B7"/>
    <w:rsid w:val="00865C23"/>
    <w:rsid w:val="00867E89"/>
    <w:rsid w:val="00880C38"/>
    <w:rsid w:val="008847FA"/>
    <w:rsid w:val="0089213C"/>
    <w:rsid w:val="00894017"/>
    <w:rsid w:val="00894623"/>
    <w:rsid w:val="00894C39"/>
    <w:rsid w:val="008A22CA"/>
    <w:rsid w:val="008A6B8C"/>
    <w:rsid w:val="008A724C"/>
    <w:rsid w:val="008C6388"/>
    <w:rsid w:val="008D0AB9"/>
    <w:rsid w:val="008D0D8B"/>
    <w:rsid w:val="008D1424"/>
    <w:rsid w:val="008D1B29"/>
    <w:rsid w:val="008D410C"/>
    <w:rsid w:val="008E28FD"/>
    <w:rsid w:val="008E4573"/>
    <w:rsid w:val="008F043E"/>
    <w:rsid w:val="008F0E6C"/>
    <w:rsid w:val="008F4DEF"/>
    <w:rsid w:val="008F705E"/>
    <w:rsid w:val="008F7D9A"/>
    <w:rsid w:val="0090105D"/>
    <w:rsid w:val="00901787"/>
    <w:rsid w:val="00907956"/>
    <w:rsid w:val="009146C3"/>
    <w:rsid w:val="00915112"/>
    <w:rsid w:val="00917BAC"/>
    <w:rsid w:val="009202F7"/>
    <w:rsid w:val="0092070E"/>
    <w:rsid w:val="00922ABE"/>
    <w:rsid w:val="00924143"/>
    <w:rsid w:val="00926A69"/>
    <w:rsid w:val="00930E75"/>
    <w:rsid w:val="009323C7"/>
    <w:rsid w:val="009436C6"/>
    <w:rsid w:val="00943713"/>
    <w:rsid w:val="00946361"/>
    <w:rsid w:val="00946F26"/>
    <w:rsid w:val="00947061"/>
    <w:rsid w:val="00950EDD"/>
    <w:rsid w:val="00952190"/>
    <w:rsid w:val="00954DA7"/>
    <w:rsid w:val="00960612"/>
    <w:rsid w:val="00960D74"/>
    <w:rsid w:val="009610F9"/>
    <w:rsid w:val="00963F94"/>
    <w:rsid w:val="00965F64"/>
    <w:rsid w:val="0096668E"/>
    <w:rsid w:val="009804B3"/>
    <w:rsid w:val="00980E9E"/>
    <w:rsid w:val="00987DAB"/>
    <w:rsid w:val="00990FE7"/>
    <w:rsid w:val="009A2C05"/>
    <w:rsid w:val="009A3283"/>
    <w:rsid w:val="009A4CC1"/>
    <w:rsid w:val="009A77AF"/>
    <w:rsid w:val="009B31E0"/>
    <w:rsid w:val="009B46EA"/>
    <w:rsid w:val="009C6A9D"/>
    <w:rsid w:val="009C74C8"/>
    <w:rsid w:val="009D0155"/>
    <w:rsid w:val="009D258C"/>
    <w:rsid w:val="009E1C9A"/>
    <w:rsid w:val="009F1D38"/>
    <w:rsid w:val="00A01490"/>
    <w:rsid w:val="00A04704"/>
    <w:rsid w:val="00A06B19"/>
    <w:rsid w:val="00A07E2D"/>
    <w:rsid w:val="00A119AE"/>
    <w:rsid w:val="00A1363B"/>
    <w:rsid w:val="00A26FEE"/>
    <w:rsid w:val="00A27092"/>
    <w:rsid w:val="00A300A5"/>
    <w:rsid w:val="00A346C0"/>
    <w:rsid w:val="00A34749"/>
    <w:rsid w:val="00A36227"/>
    <w:rsid w:val="00A41B5B"/>
    <w:rsid w:val="00A4252D"/>
    <w:rsid w:val="00A4507C"/>
    <w:rsid w:val="00A50CFB"/>
    <w:rsid w:val="00A51791"/>
    <w:rsid w:val="00A56F97"/>
    <w:rsid w:val="00A57E3B"/>
    <w:rsid w:val="00A65BCE"/>
    <w:rsid w:val="00A66B77"/>
    <w:rsid w:val="00A67011"/>
    <w:rsid w:val="00A73A1F"/>
    <w:rsid w:val="00A80140"/>
    <w:rsid w:val="00A828DF"/>
    <w:rsid w:val="00A839B7"/>
    <w:rsid w:val="00A84314"/>
    <w:rsid w:val="00A8698C"/>
    <w:rsid w:val="00A93C67"/>
    <w:rsid w:val="00AA5338"/>
    <w:rsid w:val="00AA6B11"/>
    <w:rsid w:val="00AA7492"/>
    <w:rsid w:val="00AB0DCC"/>
    <w:rsid w:val="00AB68F2"/>
    <w:rsid w:val="00AC540C"/>
    <w:rsid w:val="00AC5767"/>
    <w:rsid w:val="00AC7819"/>
    <w:rsid w:val="00AD7C8A"/>
    <w:rsid w:val="00AE7DD3"/>
    <w:rsid w:val="00AF4B69"/>
    <w:rsid w:val="00AF78AA"/>
    <w:rsid w:val="00B02ACA"/>
    <w:rsid w:val="00B031AF"/>
    <w:rsid w:val="00B03DD6"/>
    <w:rsid w:val="00B103A1"/>
    <w:rsid w:val="00B10410"/>
    <w:rsid w:val="00B107FB"/>
    <w:rsid w:val="00B15025"/>
    <w:rsid w:val="00B159C6"/>
    <w:rsid w:val="00B15B11"/>
    <w:rsid w:val="00B1701A"/>
    <w:rsid w:val="00B20809"/>
    <w:rsid w:val="00B2209C"/>
    <w:rsid w:val="00B2573A"/>
    <w:rsid w:val="00B27A01"/>
    <w:rsid w:val="00B3453E"/>
    <w:rsid w:val="00B36AB8"/>
    <w:rsid w:val="00B36FA9"/>
    <w:rsid w:val="00B432B3"/>
    <w:rsid w:val="00B443C5"/>
    <w:rsid w:val="00B4485B"/>
    <w:rsid w:val="00B45E95"/>
    <w:rsid w:val="00B51622"/>
    <w:rsid w:val="00B51D2E"/>
    <w:rsid w:val="00B5295E"/>
    <w:rsid w:val="00B55663"/>
    <w:rsid w:val="00B56A1D"/>
    <w:rsid w:val="00B56F42"/>
    <w:rsid w:val="00B610E5"/>
    <w:rsid w:val="00B61125"/>
    <w:rsid w:val="00B66659"/>
    <w:rsid w:val="00B75E64"/>
    <w:rsid w:val="00B76C0F"/>
    <w:rsid w:val="00B7704D"/>
    <w:rsid w:val="00B871C8"/>
    <w:rsid w:val="00B91A35"/>
    <w:rsid w:val="00B94ADB"/>
    <w:rsid w:val="00B95029"/>
    <w:rsid w:val="00B96629"/>
    <w:rsid w:val="00BA47EF"/>
    <w:rsid w:val="00BA7922"/>
    <w:rsid w:val="00BB3142"/>
    <w:rsid w:val="00BB4A2A"/>
    <w:rsid w:val="00BB5511"/>
    <w:rsid w:val="00BC0CA0"/>
    <w:rsid w:val="00BC21D8"/>
    <w:rsid w:val="00BC7044"/>
    <w:rsid w:val="00BE76E9"/>
    <w:rsid w:val="00BF25A8"/>
    <w:rsid w:val="00BF479B"/>
    <w:rsid w:val="00BF6D98"/>
    <w:rsid w:val="00BF6E5D"/>
    <w:rsid w:val="00C02C08"/>
    <w:rsid w:val="00C02FF9"/>
    <w:rsid w:val="00C056CC"/>
    <w:rsid w:val="00C10503"/>
    <w:rsid w:val="00C127E7"/>
    <w:rsid w:val="00C13FE6"/>
    <w:rsid w:val="00C21DAB"/>
    <w:rsid w:val="00C23958"/>
    <w:rsid w:val="00C26250"/>
    <w:rsid w:val="00C30336"/>
    <w:rsid w:val="00C337C9"/>
    <w:rsid w:val="00C36476"/>
    <w:rsid w:val="00C513B3"/>
    <w:rsid w:val="00C53B78"/>
    <w:rsid w:val="00C548F1"/>
    <w:rsid w:val="00C54ECE"/>
    <w:rsid w:val="00C56468"/>
    <w:rsid w:val="00C5792E"/>
    <w:rsid w:val="00C6092B"/>
    <w:rsid w:val="00C60A33"/>
    <w:rsid w:val="00C60E57"/>
    <w:rsid w:val="00C6293C"/>
    <w:rsid w:val="00C62FDC"/>
    <w:rsid w:val="00C64036"/>
    <w:rsid w:val="00C648B8"/>
    <w:rsid w:val="00C664B3"/>
    <w:rsid w:val="00C723A0"/>
    <w:rsid w:val="00C75507"/>
    <w:rsid w:val="00C75C30"/>
    <w:rsid w:val="00C76154"/>
    <w:rsid w:val="00C828F5"/>
    <w:rsid w:val="00C84F85"/>
    <w:rsid w:val="00C90436"/>
    <w:rsid w:val="00C91635"/>
    <w:rsid w:val="00C94ED8"/>
    <w:rsid w:val="00C9510C"/>
    <w:rsid w:val="00C95E37"/>
    <w:rsid w:val="00C97782"/>
    <w:rsid w:val="00CA298C"/>
    <w:rsid w:val="00CA3060"/>
    <w:rsid w:val="00CC1173"/>
    <w:rsid w:val="00CC18B1"/>
    <w:rsid w:val="00CC38E6"/>
    <w:rsid w:val="00CC5789"/>
    <w:rsid w:val="00CC60CF"/>
    <w:rsid w:val="00CC7A5C"/>
    <w:rsid w:val="00CD08D4"/>
    <w:rsid w:val="00CD2DBC"/>
    <w:rsid w:val="00CD3113"/>
    <w:rsid w:val="00CD4307"/>
    <w:rsid w:val="00CD48F6"/>
    <w:rsid w:val="00CE069B"/>
    <w:rsid w:val="00CE1575"/>
    <w:rsid w:val="00CE16DF"/>
    <w:rsid w:val="00CE21D0"/>
    <w:rsid w:val="00CF0BA8"/>
    <w:rsid w:val="00CF4035"/>
    <w:rsid w:val="00D15ADC"/>
    <w:rsid w:val="00D20C95"/>
    <w:rsid w:val="00D21558"/>
    <w:rsid w:val="00D2273B"/>
    <w:rsid w:val="00D24D62"/>
    <w:rsid w:val="00D254C6"/>
    <w:rsid w:val="00D26993"/>
    <w:rsid w:val="00D27B30"/>
    <w:rsid w:val="00D33116"/>
    <w:rsid w:val="00D364A1"/>
    <w:rsid w:val="00D43C67"/>
    <w:rsid w:val="00D47024"/>
    <w:rsid w:val="00D472D3"/>
    <w:rsid w:val="00D47B36"/>
    <w:rsid w:val="00D52DFB"/>
    <w:rsid w:val="00D6076B"/>
    <w:rsid w:val="00D60D1C"/>
    <w:rsid w:val="00D621A7"/>
    <w:rsid w:val="00D652B4"/>
    <w:rsid w:val="00D672D8"/>
    <w:rsid w:val="00D74938"/>
    <w:rsid w:val="00D81D1C"/>
    <w:rsid w:val="00D96D7D"/>
    <w:rsid w:val="00DA0009"/>
    <w:rsid w:val="00DA1742"/>
    <w:rsid w:val="00DA21AB"/>
    <w:rsid w:val="00DA2F57"/>
    <w:rsid w:val="00DB3035"/>
    <w:rsid w:val="00DB4637"/>
    <w:rsid w:val="00DB4BD8"/>
    <w:rsid w:val="00DB75BC"/>
    <w:rsid w:val="00DC05C3"/>
    <w:rsid w:val="00DD0BDC"/>
    <w:rsid w:val="00DD0E41"/>
    <w:rsid w:val="00DD2389"/>
    <w:rsid w:val="00DD4FB7"/>
    <w:rsid w:val="00DD592B"/>
    <w:rsid w:val="00DD63F3"/>
    <w:rsid w:val="00DE0D8B"/>
    <w:rsid w:val="00DE2E3C"/>
    <w:rsid w:val="00DE31B4"/>
    <w:rsid w:val="00DF2DBC"/>
    <w:rsid w:val="00DF5D81"/>
    <w:rsid w:val="00DF6C24"/>
    <w:rsid w:val="00DF7C33"/>
    <w:rsid w:val="00E07081"/>
    <w:rsid w:val="00E10A75"/>
    <w:rsid w:val="00E11B99"/>
    <w:rsid w:val="00E12C97"/>
    <w:rsid w:val="00E16DCC"/>
    <w:rsid w:val="00E226D9"/>
    <w:rsid w:val="00E27834"/>
    <w:rsid w:val="00E3001E"/>
    <w:rsid w:val="00E306E6"/>
    <w:rsid w:val="00E30F25"/>
    <w:rsid w:val="00E322B9"/>
    <w:rsid w:val="00E326E6"/>
    <w:rsid w:val="00E33F51"/>
    <w:rsid w:val="00E40C58"/>
    <w:rsid w:val="00E53BFC"/>
    <w:rsid w:val="00E560B4"/>
    <w:rsid w:val="00E60986"/>
    <w:rsid w:val="00E672D8"/>
    <w:rsid w:val="00E722FC"/>
    <w:rsid w:val="00E75827"/>
    <w:rsid w:val="00E75CDF"/>
    <w:rsid w:val="00E76D81"/>
    <w:rsid w:val="00E833D0"/>
    <w:rsid w:val="00E8444A"/>
    <w:rsid w:val="00E8448A"/>
    <w:rsid w:val="00E85E97"/>
    <w:rsid w:val="00E867D1"/>
    <w:rsid w:val="00E91496"/>
    <w:rsid w:val="00E92944"/>
    <w:rsid w:val="00E96578"/>
    <w:rsid w:val="00E968C5"/>
    <w:rsid w:val="00EA15F8"/>
    <w:rsid w:val="00EB2A95"/>
    <w:rsid w:val="00EB304C"/>
    <w:rsid w:val="00ED3BF9"/>
    <w:rsid w:val="00EE2FDA"/>
    <w:rsid w:val="00EE512F"/>
    <w:rsid w:val="00EF0B4E"/>
    <w:rsid w:val="00EF157A"/>
    <w:rsid w:val="00EF27D0"/>
    <w:rsid w:val="00EF45D6"/>
    <w:rsid w:val="00EF4B1C"/>
    <w:rsid w:val="00EF5BE6"/>
    <w:rsid w:val="00EF6B2C"/>
    <w:rsid w:val="00F032A0"/>
    <w:rsid w:val="00F03433"/>
    <w:rsid w:val="00F03A1E"/>
    <w:rsid w:val="00F069E3"/>
    <w:rsid w:val="00F135B9"/>
    <w:rsid w:val="00F14161"/>
    <w:rsid w:val="00F20FA4"/>
    <w:rsid w:val="00F230E3"/>
    <w:rsid w:val="00F23EB5"/>
    <w:rsid w:val="00F300D5"/>
    <w:rsid w:val="00F33603"/>
    <w:rsid w:val="00F33D9E"/>
    <w:rsid w:val="00F35073"/>
    <w:rsid w:val="00F37D77"/>
    <w:rsid w:val="00F428FB"/>
    <w:rsid w:val="00F535F4"/>
    <w:rsid w:val="00F622C6"/>
    <w:rsid w:val="00F6353C"/>
    <w:rsid w:val="00F6492B"/>
    <w:rsid w:val="00F65110"/>
    <w:rsid w:val="00F70C8C"/>
    <w:rsid w:val="00F722D6"/>
    <w:rsid w:val="00F7776C"/>
    <w:rsid w:val="00F807FF"/>
    <w:rsid w:val="00F8099E"/>
    <w:rsid w:val="00F83374"/>
    <w:rsid w:val="00F86F1D"/>
    <w:rsid w:val="00F90D9D"/>
    <w:rsid w:val="00F929CE"/>
    <w:rsid w:val="00F94C2A"/>
    <w:rsid w:val="00F9612F"/>
    <w:rsid w:val="00F969B9"/>
    <w:rsid w:val="00F96B19"/>
    <w:rsid w:val="00FA27BF"/>
    <w:rsid w:val="00FA33EC"/>
    <w:rsid w:val="00FA641E"/>
    <w:rsid w:val="00FB0D68"/>
    <w:rsid w:val="00FB3FB4"/>
    <w:rsid w:val="00FB648A"/>
    <w:rsid w:val="00FB7086"/>
    <w:rsid w:val="00FC1839"/>
    <w:rsid w:val="00FC28BA"/>
    <w:rsid w:val="00FC3656"/>
    <w:rsid w:val="00FC40E2"/>
    <w:rsid w:val="00FD140B"/>
    <w:rsid w:val="00FD442F"/>
    <w:rsid w:val="00FD48B7"/>
    <w:rsid w:val="00FD7991"/>
    <w:rsid w:val="00FE0552"/>
    <w:rsid w:val="00FE377F"/>
    <w:rsid w:val="00FE4CE3"/>
    <w:rsid w:val="00FE5430"/>
    <w:rsid w:val="00FE7A58"/>
    <w:rsid w:val="00FF01AE"/>
    <w:rsid w:val="00FF42AC"/>
    <w:rsid w:val="00FF76AC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A532FE0C-2997-4541-9321-FDF3CBF4E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CFD"/>
    <w:pPr>
      <w:jc w:val="both"/>
    </w:pPr>
    <w:rPr>
      <w:sz w:val="24"/>
    </w:rPr>
  </w:style>
  <w:style w:type="paragraph" w:styleId="berschrift1">
    <w:name w:val="heading 1"/>
    <w:basedOn w:val="Standard"/>
    <w:next w:val="berschrift2"/>
    <w:qFormat/>
    <w:pPr>
      <w:keepNext/>
      <w:spacing w:line="300" w:lineRule="exact"/>
      <w:outlineLvl w:val="0"/>
    </w:pPr>
    <w:rPr>
      <w:kern w:val="28"/>
      <w:sz w:val="28"/>
    </w:rPr>
  </w:style>
  <w:style w:type="paragraph" w:styleId="berschrift2">
    <w:name w:val="heading 2"/>
    <w:next w:val="Standard"/>
    <w:qFormat/>
    <w:pPr>
      <w:suppressAutoHyphens/>
      <w:spacing w:before="600" w:after="360" w:line="260" w:lineRule="exact"/>
      <w:ind w:left="567" w:hanging="567"/>
      <w:outlineLvl w:val="1"/>
    </w:pPr>
    <w:rPr>
      <w:b/>
      <w:noProof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84"/>
      </w:tabs>
      <w:spacing w:before="360" w:after="240" w:line="240" w:lineRule="exact"/>
      <w:ind w:left="284" w:hanging="284"/>
      <w:outlineLvl w:val="2"/>
    </w:pPr>
    <w:rPr>
      <w:i/>
      <w:sz w:val="22"/>
    </w:rPr>
  </w:style>
  <w:style w:type="paragraph" w:styleId="berschrift4">
    <w:name w:val="heading 4"/>
    <w:basedOn w:val="Standard"/>
    <w:next w:val="Standard"/>
    <w:qFormat/>
    <w:pPr>
      <w:spacing w:before="240" w:after="120" w:line="220" w:lineRule="exact"/>
      <w:outlineLvl w:val="3"/>
    </w:pPr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1">
    <w:name w:val="Ü1"/>
    <w:basedOn w:val="Standard"/>
    <w:rsid w:val="0041533F"/>
    <w:pPr>
      <w:autoSpaceDE w:val="0"/>
      <w:autoSpaceDN w:val="0"/>
      <w:adjustRightInd w:val="0"/>
      <w:spacing w:after="120" w:line="360" w:lineRule="auto"/>
      <w:ind w:left="851" w:hanging="851"/>
    </w:pPr>
    <w:rPr>
      <w:rFonts w:ascii="Calibri" w:hAnsi="Calibri" w:cs="Arial"/>
      <w:b/>
      <w:sz w:val="32"/>
      <w:szCs w:val="28"/>
      <w:lang w:eastAsia="en-US"/>
    </w:rPr>
  </w:style>
  <w:style w:type="paragraph" w:customStyle="1" w:styleId="2">
    <w:name w:val="Ü2"/>
    <w:basedOn w:val="1"/>
    <w:rsid w:val="0041533F"/>
    <w:rPr>
      <w:sz w:val="28"/>
    </w:rPr>
  </w:style>
  <w:style w:type="paragraph" w:customStyle="1" w:styleId="3">
    <w:name w:val="Ü3"/>
    <w:basedOn w:val="2"/>
    <w:rsid w:val="0041533F"/>
    <w:pPr>
      <w:autoSpaceDE/>
      <w:autoSpaceDN/>
      <w:adjustRightInd/>
    </w:pPr>
    <w:rPr>
      <w:rFonts w:cs="Times New Roman"/>
      <w:sz w:val="24"/>
    </w:r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extkrper">
    <w:name w:val="Body Text"/>
    <w:basedOn w:val="Standard"/>
    <w:pPr>
      <w:spacing w:after="120"/>
    </w:pPr>
  </w:style>
  <w:style w:type="paragraph" w:styleId="Zitat">
    <w:name w:val="Quote"/>
    <w:basedOn w:val="Standard"/>
    <w:qFormat/>
    <w:rsid w:val="0041533F"/>
    <w:pPr>
      <w:spacing w:after="240"/>
      <w:ind w:left="397" w:right="397"/>
    </w:pPr>
    <w:rPr>
      <w:rFonts w:ascii="Calibri" w:hAnsi="Calibri" w:cs="TimesNewRomanPSMT"/>
      <w:i/>
      <w:sz w:val="22"/>
      <w:szCs w:val="24"/>
      <w:lang w:eastAsia="en-US"/>
    </w:rPr>
  </w:style>
  <w:style w:type="paragraph" w:customStyle="1" w:styleId="A">
    <w:name w:val="A"/>
    <w:basedOn w:val="Standard"/>
    <w:pPr>
      <w:numPr>
        <w:numId w:val="1"/>
      </w:numPr>
      <w:spacing w:before="120" w:after="120" w:line="320" w:lineRule="atLeast"/>
    </w:pPr>
    <w:rPr>
      <w:szCs w:val="24"/>
    </w:rPr>
  </w:style>
  <w:style w:type="paragraph" w:customStyle="1" w:styleId="Tabelle">
    <w:name w:val="Tabelle"/>
    <w:basedOn w:val="Standard"/>
    <w:rPr>
      <w:sz w:val="16"/>
    </w:rPr>
  </w:style>
  <w:style w:type="paragraph" w:styleId="StandardWeb">
    <w:name w:val="Normal (Web)"/>
    <w:basedOn w:val="Standard"/>
    <w:autoRedefine/>
    <w:pPr>
      <w:spacing w:before="100" w:beforeAutospacing="1" w:after="100" w:afterAutospacing="1"/>
      <w:ind w:left="340"/>
    </w:pPr>
    <w:rPr>
      <w:sz w:val="20"/>
      <w:szCs w:val="24"/>
    </w:rPr>
  </w:style>
  <w:style w:type="paragraph" w:styleId="Textkrper2">
    <w:name w:val="Body Text 2"/>
    <w:basedOn w:val="Standard"/>
    <w:autoRedefine/>
    <w:pPr>
      <w:spacing w:before="100" w:beforeAutospacing="1" w:after="100" w:afterAutospacing="1"/>
    </w:pPr>
    <w:rPr>
      <w:sz w:val="20"/>
    </w:rPr>
  </w:style>
  <w:style w:type="paragraph" w:styleId="Funotentext">
    <w:name w:val="footnote text"/>
    <w:basedOn w:val="Standard"/>
    <w:rsid w:val="0041533F"/>
    <w:pPr>
      <w:ind w:left="284" w:hanging="284"/>
    </w:pPr>
    <w:rPr>
      <w:rFonts w:ascii="Calibri" w:hAnsi="Calibri"/>
      <w:sz w:val="20"/>
      <w:lang w:eastAsia="en-US"/>
    </w:rPr>
  </w:style>
  <w:style w:type="character" w:styleId="Funotenzeichen">
    <w:name w:val="footnote reference"/>
    <w:basedOn w:val="Absatz-Standardschriftart"/>
    <w:semiHidden/>
    <w:rPr>
      <w:rFonts w:ascii="Times New Roman" w:hAnsi="Times New Roman"/>
      <w:position w:val="0"/>
      <w:sz w:val="20"/>
      <w:vertAlign w:val="superscript"/>
    </w:rPr>
  </w:style>
  <w:style w:type="paragraph" w:customStyle="1" w:styleId="Standard1">
    <w:name w:val="Standard1"/>
    <w:basedOn w:val="Standard"/>
    <w:rsid w:val="0041533F"/>
    <w:pPr>
      <w:autoSpaceDE w:val="0"/>
      <w:autoSpaceDN w:val="0"/>
      <w:adjustRightInd w:val="0"/>
      <w:spacing w:after="180" w:line="360" w:lineRule="auto"/>
    </w:pPr>
    <w:rPr>
      <w:rFonts w:ascii="Calibri" w:hAnsi="Calibri" w:cs="Arial"/>
      <w:szCs w:val="24"/>
      <w:lang w:eastAsia="en-US"/>
    </w:rPr>
  </w:style>
  <w:style w:type="paragraph" w:customStyle="1" w:styleId="Absatz">
    <w:name w:val="Absatz"/>
    <w:basedOn w:val="Standard"/>
    <w:rsid w:val="0041533F"/>
    <w:pPr>
      <w:autoSpaceDE w:val="0"/>
      <w:autoSpaceDN w:val="0"/>
      <w:adjustRightInd w:val="0"/>
      <w:spacing w:after="180" w:line="360" w:lineRule="auto"/>
    </w:pPr>
    <w:rPr>
      <w:rFonts w:ascii="Calibri" w:hAnsi="Calibri" w:cs="Arial"/>
      <w:szCs w:val="24"/>
      <w:lang w:eastAsia="en-US"/>
    </w:rPr>
  </w:style>
  <w:style w:type="paragraph" w:customStyle="1" w:styleId="Absatz-Ende">
    <w:name w:val="Absatz-Ende"/>
    <w:basedOn w:val="Absatz"/>
    <w:rsid w:val="0041533F"/>
    <w:pPr>
      <w:spacing w:after="600"/>
    </w:pPr>
    <w:rPr>
      <w:rFonts w:cs="Times New Roman"/>
    </w:rPr>
  </w:style>
  <w:style w:type="paragraph" w:customStyle="1" w:styleId="Aufzhlung">
    <w:name w:val="Aufzählung"/>
    <w:basedOn w:val="Standard"/>
    <w:rsid w:val="0041533F"/>
    <w:pPr>
      <w:numPr>
        <w:numId w:val="5"/>
      </w:numPr>
      <w:spacing w:after="240" w:line="360" w:lineRule="auto"/>
    </w:pPr>
    <w:rPr>
      <w:rFonts w:ascii="Calibri" w:hAnsi="Calibri"/>
      <w:szCs w:val="24"/>
      <w:lang w:eastAsia="en-US"/>
    </w:rPr>
  </w:style>
  <w:style w:type="paragraph" w:customStyle="1" w:styleId="Abbildung">
    <w:name w:val="Abbildung"/>
    <w:basedOn w:val="Absatz-Ende"/>
    <w:rsid w:val="0041533F"/>
    <w:pPr>
      <w:spacing w:after="360"/>
    </w:pPr>
  </w:style>
  <w:style w:type="paragraph" w:customStyle="1" w:styleId="Pa2">
    <w:name w:val="Pa2"/>
    <w:basedOn w:val="Standard"/>
    <w:next w:val="Standard"/>
    <w:rsid w:val="0041533F"/>
    <w:pPr>
      <w:autoSpaceDE w:val="0"/>
      <w:autoSpaceDN w:val="0"/>
      <w:adjustRightInd w:val="0"/>
      <w:ind w:left="181" w:hanging="181"/>
    </w:pPr>
    <w:rPr>
      <w:rFonts w:ascii="Calibri" w:hAnsi="Calibri"/>
      <w:szCs w:val="24"/>
      <w:lang w:eastAsia="en-US"/>
    </w:rPr>
  </w:style>
  <w:style w:type="paragraph" w:styleId="Textkrper-Zeileneinzug">
    <w:name w:val="Body Text Indent"/>
    <w:basedOn w:val="Standard"/>
    <w:rsid w:val="00666CFD"/>
    <w:pPr>
      <w:ind w:left="1985" w:hanging="1985"/>
    </w:pPr>
  </w:style>
  <w:style w:type="character" w:styleId="Platzhaltertext">
    <w:name w:val="Placeholder Text"/>
    <w:basedOn w:val="Absatz-Standardschriftart"/>
    <w:uiPriority w:val="99"/>
    <w:semiHidden/>
    <w:rsid w:val="000675D9"/>
    <w:rPr>
      <w:color w:val="808080"/>
    </w:rPr>
  </w:style>
  <w:style w:type="table" w:styleId="Tabellenraster">
    <w:name w:val="Table Grid"/>
    <w:basedOn w:val="NormaleTabelle"/>
    <w:rsid w:val="00557D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uetz\Desktop\Studienbuch_B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0A1C8-1BC3-4407-992E-FBC58DC38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Studienbuch_BA</Template>
  <TotalTime>0</TotalTime>
  <Pages>3</Pages>
  <Words>633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PNR</vt:lpstr>
    </vt:vector>
  </TitlesOfParts>
  <Company>Erziehungswissenschaften</Company>
  <LinksUpToDate>false</LinksUpToDate>
  <CharactersWithSpaces>4613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PNR</dc:title>
  <dc:subject/>
  <dc:creator>schuetz</dc:creator>
  <cp:keywords/>
  <dc:description/>
  <cp:lastModifiedBy>Alana Weist</cp:lastModifiedBy>
  <cp:revision>79</cp:revision>
  <cp:lastPrinted>2011-02-23T12:24:00Z</cp:lastPrinted>
  <dcterms:created xsi:type="dcterms:W3CDTF">2015-06-30T10:48:00Z</dcterms:created>
  <dcterms:modified xsi:type="dcterms:W3CDTF">2015-10-08T09:43:00Z</dcterms:modified>
</cp:coreProperties>
</file>