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752F0" w14:textId="18CB5F5F" w:rsidR="005709C2" w:rsidRPr="00B61125" w:rsidRDefault="005709C2" w:rsidP="005709C2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28"/>
          <w:szCs w:val="28"/>
        </w:rPr>
        <w:t xml:space="preserve">       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E374F9" w:rsidRPr="000F5DC8">
        <w:rPr>
          <w:rFonts w:ascii="Arial" w:hAnsi="Arial" w:cs="Arial"/>
          <w:b/>
          <w:sz w:val="28"/>
          <w:szCs w:val="28"/>
        </w:rPr>
        <w:t xml:space="preserve">Studienbuch </w:t>
      </w:r>
      <w:r w:rsidR="00D24D9E">
        <w:rPr>
          <w:rFonts w:ascii="Arial" w:hAnsi="Arial" w:cs="Arial"/>
          <w:b/>
          <w:sz w:val="28"/>
          <w:szCs w:val="28"/>
        </w:rPr>
        <w:t>Maste</w:t>
      </w:r>
      <w:r w:rsidR="00E374F9" w:rsidRPr="000F5DC8">
        <w:rPr>
          <w:rFonts w:ascii="Arial" w:hAnsi="Arial" w:cs="Arial"/>
          <w:b/>
          <w:sz w:val="28"/>
          <w:szCs w:val="28"/>
        </w:rPr>
        <w:t xml:space="preserve">r Hauptfach </w:t>
      </w:r>
      <w:r w:rsidR="00E1067F">
        <w:rPr>
          <w:rFonts w:ascii="Arial" w:hAnsi="Arial" w:cs="Arial"/>
          <w:b/>
          <w:sz w:val="28"/>
          <w:szCs w:val="28"/>
        </w:rPr>
        <w:t>–</w:t>
      </w:r>
      <w:r w:rsidR="005E7CE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Prüfungsordnung 2023     </w:t>
      </w:r>
      <w:r>
        <w:rPr>
          <w:noProof/>
        </w:rPr>
        <w:drawing>
          <wp:inline distT="0" distB="0" distL="0" distR="0" wp14:anchorId="07A44235" wp14:editId="438C9510">
            <wp:extent cx="2409092" cy="40375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3688" cy="44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          </w:t>
      </w:r>
      <w:r w:rsidRPr="00B61125">
        <w:rPr>
          <w:rFonts w:ascii="Arial" w:hAnsi="Arial" w:cs="Arial"/>
          <w:b/>
          <w:sz w:val="18"/>
          <w:szCs w:val="18"/>
        </w:rPr>
        <w:t xml:space="preserve">Name: </w:t>
      </w:r>
    </w:p>
    <w:p w14:paraId="2291506F" w14:textId="16904463" w:rsidR="00D20B69" w:rsidRPr="005709C2" w:rsidRDefault="005709C2" w:rsidP="005709C2">
      <w:pPr>
        <w:pStyle w:val="Textkrper-Zeileneinzug"/>
        <w:spacing w:line="360" w:lineRule="auto"/>
        <w:jc w:val="left"/>
        <w:rPr>
          <w:rFonts w:ascii="Arial" w:hAnsi="Arial" w:cs="Arial"/>
          <w:b/>
          <w:sz w:val="28"/>
          <w:szCs w:val="28"/>
        </w:rPr>
      </w:pPr>
      <w:proofErr w:type="spellStart"/>
      <w:r w:rsidRPr="00B61125">
        <w:rPr>
          <w:rFonts w:ascii="Arial" w:hAnsi="Arial" w:cs="Arial"/>
          <w:b/>
          <w:sz w:val="18"/>
          <w:szCs w:val="18"/>
        </w:rPr>
        <w:t>Matrikelnr</w:t>
      </w:r>
      <w:proofErr w:type="spellEnd"/>
      <w:r w:rsidRPr="00B61125">
        <w:rPr>
          <w:rFonts w:ascii="Arial" w:hAnsi="Arial" w:cs="Arial"/>
          <w:b/>
          <w:sz w:val="18"/>
          <w:szCs w:val="18"/>
        </w:rPr>
        <w:t>.</w:t>
      </w:r>
      <w:r>
        <w:rPr>
          <w:rFonts w:ascii="Arial" w:hAnsi="Arial" w:cs="Arial"/>
          <w:b/>
          <w:sz w:val="18"/>
          <w:szCs w:val="18"/>
        </w:rPr>
        <w:t>:</w:t>
      </w:r>
      <w:r>
        <w:rPr>
          <w:rFonts w:ascii="Arial" w:hAnsi="Arial" w:cs="Arial"/>
          <w:b/>
          <w:sz w:val="28"/>
          <w:szCs w:val="28"/>
        </w:rPr>
        <w:tab/>
      </w:r>
      <w:r w:rsidR="00E1067F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5812"/>
        <w:gridCol w:w="567"/>
        <w:gridCol w:w="567"/>
        <w:gridCol w:w="3544"/>
        <w:gridCol w:w="1559"/>
        <w:gridCol w:w="928"/>
        <w:gridCol w:w="426"/>
        <w:gridCol w:w="630"/>
      </w:tblGrid>
      <w:tr w:rsidR="00C27585" w:rsidRPr="00B61125" w14:paraId="17D446D2" w14:textId="3472CB7D" w:rsidTr="00E04F29">
        <w:trPr>
          <w:cantSplit/>
          <w:trHeight w:val="2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FB9A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Modul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F188C" w14:textId="77777777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Modulbezeichnung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DB409" w14:textId="4C5CBE08" w:rsidR="00C27585" w:rsidRPr="00E215BF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4"/>
                <w:szCs w:val="14"/>
                <w:lang w:val="it-IT"/>
              </w:rPr>
            </w:pPr>
            <w:proofErr w:type="spellStart"/>
            <w:r w:rsidRPr="00E215BF">
              <w:rPr>
                <w:rFonts w:ascii="Arial" w:hAnsi="Arial" w:cs="Arial"/>
                <w:b/>
                <w:sz w:val="14"/>
                <w:szCs w:val="14"/>
                <w:lang w:val="it-IT"/>
              </w:rPr>
              <w:t>Fachsem</w:t>
            </w:r>
            <w:r>
              <w:rPr>
                <w:rFonts w:ascii="Arial" w:hAnsi="Arial" w:cs="Arial"/>
                <w:b/>
                <w:sz w:val="14"/>
                <w:szCs w:val="14"/>
                <w:lang w:val="it-IT"/>
              </w:rPr>
              <w:t>-</w:t>
            </w:r>
            <w:r w:rsidRPr="00E215BF">
              <w:rPr>
                <w:rFonts w:ascii="Arial" w:hAnsi="Arial" w:cs="Arial"/>
                <w:b/>
                <w:sz w:val="14"/>
                <w:szCs w:val="14"/>
                <w:lang w:val="it-IT"/>
              </w:rPr>
              <w:t>ester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9CCF" w14:textId="0D85A7CF" w:rsidR="00C27585" w:rsidRPr="00E215BF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4"/>
                <w:szCs w:val="14"/>
                <w:lang w:val="it-IT"/>
              </w:rPr>
            </w:pPr>
            <w:proofErr w:type="spellStart"/>
            <w:r w:rsidRPr="00E215BF">
              <w:rPr>
                <w:rFonts w:ascii="Arial" w:hAnsi="Arial" w:cs="Arial"/>
                <w:b/>
                <w:sz w:val="14"/>
                <w:szCs w:val="14"/>
                <w:lang w:val="it-IT"/>
              </w:rPr>
              <w:t>Semester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C5503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Titel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der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Veranstaltung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4D8C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Lehrende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/r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9DE8F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Art*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BE099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CP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3B13" w14:textId="19AFA90C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verbucht</w:t>
            </w:r>
            <w:proofErr w:type="spellEnd"/>
          </w:p>
        </w:tc>
      </w:tr>
      <w:tr w:rsidR="00F1111E" w:rsidRPr="00B61125" w14:paraId="54CADEDB" w14:textId="04E81861" w:rsidTr="00E04F29">
        <w:trPr>
          <w:cantSplit/>
          <w:trHeight w:val="26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5AD95DE" w14:textId="1393D306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</w:t>
            </w:r>
            <w:r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1</w:t>
            </w:r>
          </w:p>
        </w:tc>
        <w:tc>
          <w:tcPr>
            <w:tcW w:w="5812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2F5B4C9A" w14:textId="3A51577A" w:rsidR="00F1111E" w:rsidRPr="007331DC" w:rsidRDefault="00F1111E" w:rsidP="00E04F29">
            <w:pPr>
              <w:pStyle w:val="Textkrper-Zeileneinzug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D24D9E">
              <w:rPr>
                <w:rFonts w:ascii="Arial" w:hAnsi="Arial" w:cs="Arial"/>
                <w:b/>
                <w:sz w:val="18"/>
                <w:szCs w:val="18"/>
              </w:rPr>
              <w:t>Sozialität und Organisation</w:t>
            </w:r>
            <w:r w:rsidR="00E04F2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24D9E">
              <w:rPr>
                <w:rFonts w:ascii="Arial" w:hAnsi="Arial" w:cs="Arial"/>
                <w:b/>
                <w:sz w:val="18"/>
                <w:szCs w:val="18"/>
              </w:rPr>
              <w:t>pädagogischer Prozesse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C967973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3BE11E3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DC0F486" w14:textId="7382664E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– </w:t>
            </w:r>
            <w:r w:rsidRPr="00CA2F95">
              <w:rPr>
                <w:rFonts w:ascii="Arial" w:hAnsi="Arial" w:cs="Arial"/>
                <w:bCs/>
                <w:sz w:val="18"/>
                <w:szCs w:val="18"/>
              </w:rPr>
              <w:t>nicht benotet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6E71A852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9534482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2A77E64D" w14:textId="5DD09A33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13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56FBF7DC" w14:textId="097926E3" w:rsidR="00F1111E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F1111E" w:rsidRPr="00B61125" w14:paraId="4D2FB256" w14:textId="1B609CB9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3C4C52D9" w14:textId="1D0D6901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1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812" w:type="dxa"/>
            <w:vAlign w:val="center"/>
          </w:tcPr>
          <w:p w14:paraId="0F488153" w14:textId="77777777" w:rsidR="00F1111E" w:rsidRDefault="00F1111E" w:rsidP="00F1111E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24D9E">
              <w:rPr>
                <w:rFonts w:ascii="Arial" w:hAnsi="Arial" w:cs="Arial"/>
                <w:sz w:val="18"/>
                <w:szCs w:val="18"/>
              </w:rPr>
              <w:t xml:space="preserve">Sozialität und Organisation pädagogischer Prozesse </w:t>
            </w:r>
          </w:p>
          <w:p w14:paraId="5713315D" w14:textId="1E253D62" w:rsidR="00F1111E" w:rsidRPr="007331DC" w:rsidRDefault="00F1111E" w:rsidP="00F1111E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24D9E">
              <w:rPr>
                <w:rFonts w:ascii="Arial" w:hAnsi="Arial" w:cs="Arial"/>
                <w:sz w:val="18"/>
                <w:szCs w:val="18"/>
              </w:rPr>
              <w:t>(immer i</w:t>
            </w:r>
            <w:r>
              <w:rPr>
                <w:rFonts w:ascii="Arial" w:hAnsi="Arial" w:cs="Arial"/>
                <w:sz w:val="18"/>
                <w:szCs w:val="18"/>
              </w:rPr>
              <w:t xml:space="preserve">m </w:t>
            </w:r>
            <w:r w:rsidRPr="00D24D9E">
              <w:rPr>
                <w:rFonts w:ascii="Arial" w:hAnsi="Arial" w:cs="Arial"/>
                <w:sz w:val="18"/>
                <w:szCs w:val="18"/>
              </w:rPr>
              <w:t>WS)</w:t>
            </w:r>
          </w:p>
        </w:tc>
        <w:tc>
          <w:tcPr>
            <w:tcW w:w="567" w:type="dxa"/>
            <w:vAlign w:val="center"/>
          </w:tcPr>
          <w:p w14:paraId="16599128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0522733E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15ABBE7C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78B74DEC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2B353D63" w14:textId="1D7FC3B5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14:paraId="3480D31C" w14:textId="5CA799C6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  <w:tc>
          <w:tcPr>
            <w:tcW w:w="630" w:type="dxa"/>
            <w:vAlign w:val="center"/>
          </w:tcPr>
          <w:p w14:paraId="64692AF7" w14:textId="07D583D9" w:rsidR="00F1111E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F1111E" w:rsidRPr="00B61125" w14:paraId="6FAC070B" w14:textId="31A223B1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5FB067C" w14:textId="659ADB0E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1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21822CF7" w14:textId="0682AFBC" w:rsidR="00F1111E" w:rsidRPr="007331DC" w:rsidRDefault="00F1111E" w:rsidP="00A62F3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24D9E">
              <w:rPr>
                <w:rFonts w:ascii="Arial" w:hAnsi="Arial" w:cs="Arial"/>
                <w:sz w:val="18"/>
                <w:szCs w:val="18"/>
              </w:rPr>
              <w:t>Ausgewählte Bereiche zu Sozialität und Organisation pädago</w:t>
            </w:r>
            <w:r w:rsidR="00A62F33">
              <w:rPr>
                <w:rFonts w:ascii="Arial" w:hAnsi="Arial" w:cs="Arial"/>
                <w:sz w:val="18"/>
                <w:szCs w:val="18"/>
              </w:rPr>
              <w:t>gischer P</w:t>
            </w:r>
            <w:r w:rsidRPr="00D24D9E">
              <w:rPr>
                <w:rFonts w:ascii="Arial" w:hAnsi="Arial" w:cs="Arial"/>
                <w:sz w:val="18"/>
                <w:szCs w:val="18"/>
              </w:rPr>
              <w:t>rozesse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A03D48D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FFDF061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BFB73D4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8978DDE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592A4F3E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472EF64F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34400E99" w14:textId="252FC3D9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F1111E" w:rsidRPr="00B61125" w14:paraId="0C5954DE" w14:textId="187CE07F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39D96CED" w14:textId="27C0A7E8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1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812" w:type="dxa"/>
            <w:vAlign w:val="center"/>
          </w:tcPr>
          <w:p w14:paraId="65349836" w14:textId="172C9148" w:rsidR="00F1111E" w:rsidRPr="007331DC" w:rsidRDefault="00F1111E" w:rsidP="00E04F29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D1FFB">
              <w:rPr>
                <w:rFonts w:ascii="Arial" w:hAnsi="Arial" w:cs="Arial"/>
                <w:sz w:val="18"/>
                <w:szCs w:val="18"/>
              </w:rPr>
              <w:t>Vertiefung zu Sozialität und Organisation pädagogischer Prozesse</w:t>
            </w:r>
          </w:p>
        </w:tc>
        <w:tc>
          <w:tcPr>
            <w:tcW w:w="567" w:type="dxa"/>
            <w:vAlign w:val="center"/>
          </w:tcPr>
          <w:p w14:paraId="2DC040D6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438416D4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3D6C88A0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07C23227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400AB558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14:paraId="75DBCD21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  <w:tc>
          <w:tcPr>
            <w:tcW w:w="630" w:type="dxa"/>
            <w:vAlign w:val="center"/>
          </w:tcPr>
          <w:p w14:paraId="09BD249C" w14:textId="34790F29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F1111E" w:rsidRPr="00B61125" w14:paraId="143B1C08" w14:textId="38321830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5A196F16" w14:textId="172C49C4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1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82095">
              <w:rPr>
                <w:rFonts w:ascii="Arial" w:hAnsi="Arial" w:cs="Arial"/>
                <w:i/>
                <w:iCs/>
                <w:sz w:val="18"/>
                <w:szCs w:val="18"/>
              </w:rPr>
              <w:t>MP</w:t>
            </w:r>
          </w:p>
        </w:tc>
        <w:tc>
          <w:tcPr>
            <w:tcW w:w="5812" w:type="dxa"/>
            <w:vAlign w:val="center"/>
          </w:tcPr>
          <w:p w14:paraId="36D2E7BA" w14:textId="77777777" w:rsidR="00E04F29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MP in einem der Seminare (mündliche Prüfung </w:t>
            </w:r>
            <w:r w:rsidRPr="0008017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oder </w:t>
            </w:r>
            <w:r>
              <w:rPr>
                <w:rFonts w:ascii="Arial" w:hAnsi="Arial" w:cs="Arial"/>
                <w:sz w:val="18"/>
                <w:szCs w:val="18"/>
              </w:rPr>
              <w:t>Hausarbeit)</w:t>
            </w:r>
            <w:r w:rsidR="005F015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CC77FCD" w14:textId="28288DC1" w:rsidR="00F1111E" w:rsidRPr="007331DC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inkl. Selbststudium (unter Anleitung)</w:t>
            </w:r>
          </w:p>
        </w:tc>
        <w:tc>
          <w:tcPr>
            <w:tcW w:w="567" w:type="dxa"/>
            <w:vAlign w:val="center"/>
          </w:tcPr>
          <w:p w14:paraId="2C7EA906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122724F2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02C1229F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4659E4E9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01AF8C80" w14:textId="16DA3C2B" w:rsidR="00F1111E" w:rsidRPr="00B61125" w:rsidRDefault="00862131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MP+SSt</w:t>
            </w:r>
            <w:proofErr w:type="spellEnd"/>
          </w:p>
        </w:tc>
        <w:tc>
          <w:tcPr>
            <w:tcW w:w="426" w:type="dxa"/>
            <w:vAlign w:val="center"/>
          </w:tcPr>
          <w:p w14:paraId="46ADCA6A" w14:textId="4C4046D5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4</w:t>
            </w:r>
          </w:p>
        </w:tc>
        <w:tc>
          <w:tcPr>
            <w:tcW w:w="630" w:type="dxa"/>
            <w:vAlign w:val="center"/>
          </w:tcPr>
          <w:p w14:paraId="74D6C705" w14:textId="23475BA2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F1111E" w:rsidRPr="00B61125" w14:paraId="35307750" w14:textId="6E9E05FF" w:rsidTr="00E04F29">
        <w:trPr>
          <w:cantSplit/>
          <w:trHeight w:val="26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44DEA14" w14:textId="1484BBC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EW-</w:t>
            </w: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M</w:t>
            </w: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A 2</w:t>
            </w:r>
          </w:p>
        </w:tc>
        <w:tc>
          <w:tcPr>
            <w:tcW w:w="5812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6C1A055D" w14:textId="574936B4" w:rsidR="00F1111E" w:rsidRPr="007331DC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Theorien der Erziehungswissenschaft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D4CA39E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402DAE5A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3869740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4D6542F3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40C62FCE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0E24CF46" w14:textId="4341B12D" w:rsidR="00F1111E" w:rsidRPr="00B61125" w:rsidRDefault="00862131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3F58F927" w14:textId="03931120" w:rsidR="00F1111E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1111E" w:rsidRPr="00B61125" w14:paraId="52CEFEFE" w14:textId="535B2E33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F5E0B76" w14:textId="5593DF4F" w:rsidR="00F1111E" w:rsidRPr="00677EA2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EW-</w:t>
            </w:r>
            <w:r w:rsidR="00862131">
              <w:rPr>
                <w:rFonts w:ascii="Arial" w:hAnsi="Arial" w:cs="Arial"/>
                <w:sz w:val="18"/>
                <w:szCs w:val="18"/>
                <w:lang w:val="it-IT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A 2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V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75EA67B5" w14:textId="752736F5" w:rsidR="00F1111E" w:rsidRPr="007331DC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Theorien der</w:t>
            </w:r>
            <w:r w:rsidRPr="007331D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Erziehungswissenschaft (immer im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SoSe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C9993A6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AC21BBF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3AF636D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A861BCB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35E53AB9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360AAE57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C083CFB" w14:textId="3C049FBD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1111E" w:rsidRPr="00B61125" w14:paraId="625198C4" w14:textId="13185CF3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A1949BC" w14:textId="5A21D060" w:rsidR="00F1111E" w:rsidRPr="00B031AF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</w:t>
            </w:r>
            <w:r w:rsidR="00862131">
              <w:rPr>
                <w:rFonts w:ascii="Arial" w:hAnsi="Arial" w:cs="Arial"/>
                <w:sz w:val="18"/>
                <w:szCs w:val="18"/>
                <w:lang w:val="it-IT"/>
              </w:rPr>
              <w:t>M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A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2 S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672EADFA" w14:textId="790632C8" w:rsidR="00F1111E" w:rsidRPr="007331DC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 Theorien der Erziehungswissenschaft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4D53341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21BF984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063FF993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F562DDB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082A16E6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51BD32C5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28B2A22E" w14:textId="1870E875" w:rsidR="00F1111E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1111E" w:rsidRPr="00B61125" w14:paraId="64286A39" w14:textId="6804989F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F5E71F0" w14:textId="69B55E4A" w:rsidR="00F1111E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</w:t>
            </w:r>
            <w:r w:rsidR="00862131">
              <w:rPr>
                <w:rFonts w:ascii="Arial" w:hAnsi="Arial" w:cs="Arial"/>
                <w:sz w:val="18"/>
                <w:szCs w:val="18"/>
                <w:lang w:val="it-IT"/>
              </w:rPr>
              <w:t>M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A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2 S 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1546031E" w14:textId="08CE51EE" w:rsidR="00F1111E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Ausgewählte Bereiche zu Theorien der Erziehungswissenschaft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9F26459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3008AFE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6E0F1E3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EAC7378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18D6B2EA" w14:textId="77777777" w:rsidR="00F1111E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7F9A7932" w14:textId="77777777" w:rsidR="00F1111E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13600AC5" w14:textId="3E929F54" w:rsidR="00F1111E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1111E" w:rsidRPr="00B61125" w14:paraId="08D23DA7" w14:textId="6689D678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D7FFEAB" w14:textId="0ABA2CB0" w:rsidR="00F1111E" w:rsidRPr="00077140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EW-</w:t>
            </w:r>
            <w:r w:rsidR="00862131">
              <w:rPr>
                <w:rFonts w:ascii="Arial" w:hAnsi="Arial" w:cs="Arial"/>
                <w:sz w:val="18"/>
                <w:szCs w:val="18"/>
                <w:lang w:val="it-IT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A 2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MP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99B8DC" w14:textId="77777777" w:rsidR="00E04F29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MP in einem der Seminare (Referat mit Ausarbeitung) </w:t>
            </w:r>
          </w:p>
          <w:p w14:paraId="3259F0E4" w14:textId="36BA3BED" w:rsidR="00F1111E" w:rsidRPr="007331DC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inkl. Selbststudium (unter Anleitung)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F7B1D97" w14:textId="77777777" w:rsidR="00F1111E" w:rsidRPr="00B61125" w:rsidRDefault="00F1111E" w:rsidP="00F1111E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12AFD9F" w14:textId="77777777" w:rsidR="00F1111E" w:rsidRPr="00B61125" w:rsidRDefault="00F1111E" w:rsidP="00F1111E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1950BFD0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9DB5C90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7F7ADD85" w14:textId="5DE2A985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MP+SSt</w:t>
            </w:r>
            <w:proofErr w:type="spellEnd"/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27913606" w14:textId="346E11DB" w:rsidR="00F1111E" w:rsidRPr="00B61125" w:rsidRDefault="00862131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50F5AE8E" w14:textId="19F736A7" w:rsidR="00F1111E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45C51" w:rsidRPr="00B61125" w14:paraId="79E19523" w14:textId="77777777" w:rsidTr="003D7925">
        <w:trPr>
          <w:cantSplit/>
          <w:trHeight w:val="26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13F1B9" w14:textId="0AD09AAE" w:rsidR="00745C51" w:rsidRPr="00B61125" w:rsidRDefault="00745C5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EW-</w:t>
            </w: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M</w:t>
            </w: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A </w:t>
            </w: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  <w:tc>
          <w:tcPr>
            <w:tcW w:w="5812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33364D26" w14:textId="77777777" w:rsidR="00745C51" w:rsidRPr="00745C51" w:rsidRDefault="00745C51" w:rsidP="00745C51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745C51">
              <w:rPr>
                <w:rFonts w:ascii="Arial" w:hAnsi="Arial" w:cs="Arial"/>
                <w:b/>
                <w:sz w:val="18"/>
                <w:szCs w:val="18"/>
                <w:lang w:val="it-IT"/>
              </w:rPr>
              <w:t>Methodologie</w:t>
            </w:r>
            <w:proofErr w:type="spellEnd"/>
            <w:r w:rsidRPr="00745C51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und </w:t>
            </w:r>
            <w:proofErr w:type="spellStart"/>
            <w:r w:rsidRPr="00745C51">
              <w:rPr>
                <w:rFonts w:ascii="Arial" w:hAnsi="Arial" w:cs="Arial"/>
                <w:b/>
                <w:sz w:val="18"/>
                <w:szCs w:val="18"/>
                <w:lang w:val="it-IT"/>
              </w:rPr>
              <w:t>empirische</w:t>
            </w:r>
            <w:proofErr w:type="spellEnd"/>
            <w:r w:rsidRPr="00745C51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745C51">
              <w:rPr>
                <w:rFonts w:ascii="Arial" w:hAnsi="Arial" w:cs="Arial"/>
                <w:b/>
                <w:sz w:val="18"/>
                <w:szCs w:val="18"/>
                <w:lang w:val="it-IT"/>
              </w:rPr>
              <w:t>Forschungsmethoden</w:t>
            </w:r>
            <w:proofErr w:type="spellEnd"/>
          </w:p>
          <w:p w14:paraId="782D3553" w14:textId="453A8AA3" w:rsidR="00745C51" w:rsidRPr="007331DC" w:rsidRDefault="00745C51" w:rsidP="00745C51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45C51">
              <w:rPr>
                <w:rFonts w:ascii="Arial" w:hAnsi="Arial" w:cs="Arial"/>
                <w:b/>
                <w:sz w:val="18"/>
                <w:szCs w:val="18"/>
                <w:lang w:val="it-IT"/>
              </w:rPr>
              <w:t>(</w:t>
            </w:r>
            <w:proofErr w:type="spellStart"/>
            <w:r w:rsidRPr="00745C51">
              <w:rPr>
                <w:rFonts w:ascii="Arial" w:hAnsi="Arial" w:cs="Arial"/>
                <w:b/>
                <w:sz w:val="18"/>
                <w:szCs w:val="18"/>
                <w:lang w:val="it-IT"/>
              </w:rPr>
              <w:t>quantitativ</w:t>
            </w:r>
            <w:proofErr w:type="spellEnd"/>
            <w:r w:rsidRPr="00745C51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und </w:t>
            </w:r>
            <w:proofErr w:type="spellStart"/>
            <w:r w:rsidRPr="00745C51">
              <w:rPr>
                <w:rFonts w:ascii="Arial" w:hAnsi="Arial" w:cs="Arial"/>
                <w:b/>
                <w:sz w:val="18"/>
                <w:szCs w:val="18"/>
                <w:lang w:val="it-IT"/>
              </w:rPr>
              <w:t>qualitativ</w:t>
            </w:r>
            <w:proofErr w:type="spellEnd"/>
            <w:r w:rsidRPr="00745C51">
              <w:rPr>
                <w:rFonts w:ascii="Arial" w:hAnsi="Arial" w:cs="Arial"/>
                <w:b/>
                <w:sz w:val="18"/>
                <w:szCs w:val="18"/>
                <w:lang w:val="it-IT"/>
              </w:rPr>
              <w:t>)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963994D" w14:textId="77777777" w:rsidR="00745C51" w:rsidRPr="00B61125" w:rsidRDefault="00745C5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CFD0B64" w14:textId="77777777" w:rsidR="00745C51" w:rsidRPr="00B61125" w:rsidRDefault="00745C5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2AAF53D" w14:textId="77777777" w:rsidR="00745C51" w:rsidRPr="00B61125" w:rsidRDefault="00745C5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438EED04" w14:textId="77777777" w:rsidR="00745C51" w:rsidRPr="00B61125" w:rsidRDefault="00745C5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D2793B5" w14:textId="77777777" w:rsidR="00745C51" w:rsidRPr="00B61125" w:rsidRDefault="00745C5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525A7E1D" w14:textId="21DF29CC" w:rsidR="00745C51" w:rsidRPr="00B61125" w:rsidRDefault="00745C5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74A505EF" w14:textId="77777777" w:rsidR="00745C51" w:rsidRDefault="00745C5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1111E" w:rsidRPr="00B61125" w14:paraId="16C64D9F" w14:textId="288E3E3F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697C673B" w14:textId="4E95B616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 w:rsidR="00862131"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62131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812" w:type="dxa"/>
            <w:vAlign w:val="center"/>
          </w:tcPr>
          <w:p w14:paraId="129CAAB1" w14:textId="77777777" w:rsidR="00E04F29" w:rsidRDefault="00862131" w:rsidP="00862131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62131">
              <w:rPr>
                <w:rFonts w:ascii="Arial" w:hAnsi="Arial" w:cs="Arial"/>
                <w:sz w:val="18"/>
                <w:szCs w:val="18"/>
              </w:rPr>
              <w:t>Seminar zu Forschungsparadigmen</w:t>
            </w:r>
            <w:r w:rsidR="00B627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62131">
              <w:rPr>
                <w:rFonts w:ascii="Arial" w:hAnsi="Arial" w:cs="Arial"/>
                <w:sz w:val="18"/>
                <w:szCs w:val="18"/>
              </w:rPr>
              <w:t xml:space="preserve">und zu quantitativen und </w:t>
            </w:r>
          </w:p>
          <w:p w14:paraId="64914003" w14:textId="67B16F79" w:rsidR="00F1111E" w:rsidRPr="007331DC" w:rsidRDefault="00862131" w:rsidP="00E04F29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62131">
              <w:rPr>
                <w:rFonts w:ascii="Arial" w:hAnsi="Arial" w:cs="Arial"/>
                <w:sz w:val="18"/>
                <w:szCs w:val="18"/>
              </w:rPr>
              <w:t>qual</w:t>
            </w:r>
            <w:r w:rsidR="00E04F29">
              <w:rPr>
                <w:rFonts w:ascii="Arial" w:hAnsi="Arial" w:cs="Arial"/>
                <w:sz w:val="18"/>
                <w:szCs w:val="18"/>
              </w:rPr>
              <w:t>i</w:t>
            </w:r>
            <w:r w:rsidRPr="00862131">
              <w:rPr>
                <w:rFonts w:ascii="Arial" w:hAnsi="Arial" w:cs="Arial"/>
                <w:sz w:val="18"/>
                <w:szCs w:val="18"/>
              </w:rPr>
              <w:t>tativen Forschungskonzepten</w:t>
            </w:r>
          </w:p>
        </w:tc>
        <w:tc>
          <w:tcPr>
            <w:tcW w:w="567" w:type="dxa"/>
            <w:vAlign w:val="center"/>
          </w:tcPr>
          <w:p w14:paraId="33519D6A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5D10BBAE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65FCE9AF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329DD8DC" w14:textId="77777777" w:rsidR="00F1111E" w:rsidRPr="00B61125" w:rsidRDefault="00F1111E" w:rsidP="00F111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6C95342E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32FFB4C2" w14:textId="77777777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73F6C0C3" w14:textId="45D54183" w:rsidR="00F1111E" w:rsidRPr="00B61125" w:rsidRDefault="00F1111E" w:rsidP="00F111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2131" w:rsidRPr="00B61125" w14:paraId="0944C282" w14:textId="77777777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8C2C25A" w14:textId="5B7B401A" w:rsidR="00862131" w:rsidRPr="00B61125" w:rsidRDefault="0086213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179A66EA" w14:textId="76051654" w:rsidR="00862131" w:rsidRPr="007331DC" w:rsidRDefault="00862131" w:rsidP="00862131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62131">
              <w:rPr>
                <w:rFonts w:ascii="Arial" w:hAnsi="Arial" w:cs="Arial"/>
                <w:sz w:val="18"/>
                <w:szCs w:val="18"/>
              </w:rPr>
              <w:t>Seminar zu quantitativen und/oder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62131">
              <w:rPr>
                <w:rFonts w:ascii="Arial" w:hAnsi="Arial" w:cs="Arial"/>
                <w:sz w:val="18"/>
                <w:szCs w:val="18"/>
              </w:rPr>
              <w:t>qualitativen Erhebungsmethoden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96ADE40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3DCFC6A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FCC4D11" w14:textId="77777777" w:rsidR="00862131" w:rsidRPr="00B61125" w:rsidRDefault="0086213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BB567DC" w14:textId="77777777" w:rsidR="00862131" w:rsidRPr="00B61125" w:rsidRDefault="0086213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195E1EDE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4AD2EA1D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186C2E9C" w14:textId="77777777" w:rsidR="00862131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2131" w:rsidRPr="00B61125" w14:paraId="56EE967B" w14:textId="77777777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DE6B2AB" w14:textId="7EBD42FD" w:rsidR="00862131" w:rsidRPr="00B61125" w:rsidRDefault="0086213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575CE9A9" w14:textId="129B63B3" w:rsidR="00862131" w:rsidRPr="007331DC" w:rsidRDefault="00862131" w:rsidP="00862131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62131">
              <w:rPr>
                <w:rFonts w:ascii="Arial" w:hAnsi="Arial" w:cs="Arial"/>
                <w:sz w:val="18"/>
                <w:szCs w:val="18"/>
              </w:rPr>
              <w:t>Seminar zu quantitativen und/oder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62131">
              <w:rPr>
                <w:rFonts w:ascii="Arial" w:hAnsi="Arial" w:cs="Arial"/>
                <w:sz w:val="18"/>
                <w:szCs w:val="18"/>
              </w:rPr>
              <w:t>qualitativen Auswertungsverfahren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27CD216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99459BB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B431634" w14:textId="77777777" w:rsidR="00862131" w:rsidRPr="00B61125" w:rsidRDefault="0086213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7B7965F" w14:textId="77777777" w:rsidR="00862131" w:rsidRPr="00B61125" w:rsidRDefault="0086213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791066F1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054A20BE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07D6CFCD" w14:textId="77777777" w:rsidR="00862131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2131" w:rsidRPr="00B61125" w14:paraId="000D2D8C" w14:textId="77777777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A0FD091" w14:textId="068D93A0" w:rsidR="00862131" w:rsidRPr="00B61125" w:rsidRDefault="0086213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669DC76E" w14:textId="06553C9A" w:rsidR="00862131" w:rsidRPr="007331DC" w:rsidRDefault="00862131" w:rsidP="00862131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62131">
              <w:rPr>
                <w:rFonts w:ascii="Arial" w:hAnsi="Arial" w:cs="Arial"/>
                <w:sz w:val="18"/>
                <w:szCs w:val="18"/>
              </w:rPr>
              <w:t>Seminar zu quantitativen und/oder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62131">
              <w:rPr>
                <w:rFonts w:ascii="Arial" w:hAnsi="Arial" w:cs="Arial"/>
                <w:sz w:val="18"/>
                <w:szCs w:val="18"/>
              </w:rPr>
              <w:t>qualitativen Auswertungsverfahren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DF8C776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C08E769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5CA29669" w14:textId="77777777" w:rsidR="00862131" w:rsidRPr="00B61125" w:rsidRDefault="0086213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471303B" w14:textId="77777777" w:rsidR="00862131" w:rsidRPr="00B61125" w:rsidRDefault="00862131" w:rsidP="003D792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65542B76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69143A83" w14:textId="77777777" w:rsidR="00862131" w:rsidRPr="00B61125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48159BF7" w14:textId="77777777" w:rsidR="00862131" w:rsidRDefault="00862131" w:rsidP="003D792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3AF5E330" w14:textId="5C4DFCCA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09C89C1" w14:textId="35A3A968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6BE06AF0" w14:textId="77777777" w:rsidR="005F015B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5F015B">
              <w:rPr>
                <w:rFonts w:ascii="Arial" w:hAnsi="Arial" w:cs="Arial"/>
                <w:sz w:val="18"/>
                <w:szCs w:val="18"/>
              </w:rPr>
              <w:t xml:space="preserve"> in einem der Seminare</w:t>
            </w:r>
            <w:r>
              <w:rPr>
                <w:rFonts w:ascii="Arial" w:hAnsi="Arial" w:cs="Arial"/>
                <w:sz w:val="18"/>
                <w:szCs w:val="18"/>
              </w:rPr>
              <w:t xml:space="preserve">: Klausur </w:t>
            </w:r>
            <w:r w:rsidRPr="00E04F29">
              <w:rPr>
                <w:rFonts w:ascii="Arial" w:hAnsi="Arial" w:cs="Arial"/>
                <w:b/>
                <w:bCs/>
                <w:sz w:val="18"/>
                <w:szCs w:val="18"/>
              </w:rPr>
              <w:t>oder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26D6F">
              <w:rPr>
                <w:rFonts w:ascii="Arial" w:hAnsi="Arial" w:cs="Arial"/>
                <w:sz w:val="18"/>
                <w:szCs w:val="18"/>
              </w:rPr>
              <w:t xml:space="preserve">Hausarbeit </w:t>
            </w:r>
          </w:p>
          <w:p w14:paraId="205D8569" w14:textId="547F067B" w:rsidR="003C7B3B" w:rsidRPr="007331DC" w:rsidRDefault="00E04F29" w:rsidP="00E04F29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inkl. Selbststudium (unter Anleitung)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ED3CDE2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E8E2E8B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0F9C635D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D9CAA98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7E4971D1" w14:textId="051DD064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MP+SSt</w:t>
            </w:r>
            <w:proofErr w:type="spellEnd"/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62A04EA4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36E7A647" w14:textId="213F1D4D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78F0104C" w14:textId="6FE2C3E9" w:rsidTr="00E04F29">
        <w:trPr>
          <w:cantSplit/>
          <w:trHeight w:val="26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5826D54" w14:textId="1878642B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</w:t>
            </w:r>
            <w:r w:rsidR="005F015B"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4</w:t>
            </w:r>
          </w:p>
        </w:tc>
        <w:tc>
          <w:tcPr>
            <w:tcW w:w="5812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37A90157" w14:textId="3CA4C499" w:rsidR="003C7B3B" w:rsidRPr="007331DC" w:rsidRDefault="005F015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5F015B">
              <w:rPr>
                <w:rFonts w:ascii="Arial" w:hAnsi="Arial" w:cs="Arial"/>
                <w:b/>
                <w:sz w:val="18"/>
                <w:szCs w:val="18"/>
              </w:rPr>
              <w:t>Forschungsbezogene Studien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I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69A52791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FEBD205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4E4FCAF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2FBE8A96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BD75B22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4FCFFB7F" w14:textId="08E8A34D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5F015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6982C4D7" w14:textId="0D53DD3B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0AB446E5" w14:textId="58C66E68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716E2340" w14:textId="5D5DD16F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 w:rsidR="005F015B"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4C3DFF">
              <w:rPr>
                <w:rFonts w:ascii="Arial" w:hAnsi="Arial" w:cs="Arial"/>
                <w:i/>
                <w:sz w:val="18"/>
                <w:szCs w:val="18"/>
              </w:rPr>
              <w:t>4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5F015B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812" w:type="dxa"/>
            <w:vAlign w:val="center"/>
          </w:tcPr>
          <w:p w14:paraId="294B471C" w14:textId="37D07F7B" w:rsidR="003C7B3B" w:rsidRPr="005F015B" w:rsidRDefault="005F015B" w:rsidP="003C7B3B">
            <w:pPr>
              <w:pStyle w:val="Textkrper-Zeileneinzug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5F015B">
              <w:rPr>
                <w:rFonts w:ascii="Arial" w:hAnsi="Arial" w:cs="Arial"/>
                <w:bCs/>
                <w:sz w:val="18"/>
                <w:szCs w:val="18"/>
              </w:rPr>
              <w:t>Forschungsbezogene Studien I</w:t>
            </w:r>
          </w:p>
        </w:tc>
        <w:tc>
          <w:tcPr>
            <w:tcW w:w="567" w:type="dxa"/>
            <w:vAlign w:val="center"/>
          </w:tcPr>
          <w:p w14:paraId="47F3D690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707B2089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3E9C19E3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0599E585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7C06E0CD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2EEB0F3C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4F8660C0" w14:textId="655AD422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015B" w:rsidRPr="00B61125" w14:paraId="6DFE8B63" w14:textId="713A7ED6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2CAE39A8" w14:textId="5899E5BC" w:rsidR="005F015B" w:rsidRPr="00B61125" w:rsidRDefault="005F015B" w:rsidP="005F015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4C3DFF">
              <w:rPr>
                <w:rFonts w:ascii="Arial" w:hAnsi="Arial" w:cs="Arial"/>
                <w:i/>
                <w:sz w:val="18"/>
                <w:szCs w:val="18"/>
              </w:rPr>
              <w:t>4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S</w:t>
            </w:r>
          </w:p>
        </w:tc>
        <w:tc>
          <w:tcPr>
            <w:tcW w:w="5812" w:type="dxa"/>
          </w:tcPr>
          <w:p w14:paraId="32E6BA39" w14:textId="09A6E0AA" w:rsidR="005F015B" w:rsidRPr="005F015B" w:rsidRDefault="005F015B" w:rsidP="005F015B">
            <w:pPr>
              <w:pStyle w:val="Textkrper-Zeileneinzug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5F015B">
              <w:rPr>
                <w:rFonts w:ascii="Arial" w:hAnsi="Arial" w:cs="Arial"/>
                <w:bCs/>
                <w:sz w:val="18"/>
                <w:szCs w:val="18"/>
              </w:rPr>
              <w:t>Forschungsbezogene Studien I</w:t>
            </w:r>
          </w:p>
        </w:tc>
        <w:tc>
          <w:tcPr>
            <w:tcW w:w="567" w:type="dxa"/>
            <w:vAlign w:val="center"/>
          </w:tcPr>
          <w:p w14:paraId="5882EE87" w14:textId="77777777" w:rsidR="005F015B" w:rsidRPr="00B61125" w:rsidRDefault="005F015B" w:rsidP="005F015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3205985F" w14:textId="77777777" w:rsidR="005F015B" w:rsidRPr="00B61125" w:rsidRDefault="005F015B" w:rsidP="005F015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1BB33A7F" w14:textId="77777777" w:rsidR="005F015B" w:rsidRPr="00B61125" w:rsidRDefault="005F015B" w:rsidP="005F015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45D7E6A3" w14:textId="77777777" w:rsidR="005F015B" w:rsidRPr="00B61125" w:rsidRDefault="005F015B" w:rsidP="005F015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06B7E684" w14:textId="77777777" w:rsidR="005F015B" w:rsidRPr="00B61125" w:rsidRDefault="005F015B" w:rsidP="005F015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58130DA0" w14:textId="77777777" w:rsidR="005F015B" w:rsidRPr="00B61125" w:rsidRDefault="005F015B" w:rsidP="005F015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6C20D6D1" w14:textId="688902ED" w:rsidR="005F015B" w:rsidRDefault="005F015B" w:rsidP="005F015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015B" w:rsidRPr="00B61125" w14:paraId="2E9958A1" w14:textId="42DE1287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5936541E" w14:textId="43A858DD" w:rsidR="005F015B" w:rsidRPr="00B61125" w:rsidRDefault="005F015B" w:rsidP="005F015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4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812" w:type="dxa"/>
          </w:tcPr>
          <w:p w14:paraId="1445E62E" w14:textId="0A66E434" w:rsidR="005F015B" w:rsidRPr="005F015B" w:rsidRDefault="005F015B" w:rsidP="005F015B">
            <w:pPr>
              <w:pStyle w:val="Textkrper-Zeileneinzug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5F015B">
              <w:rPr>
                <w:rFonts w:ascii="Arial" w:hAnsi="Arial" w:cs="Arial"/>
                <w:bCs/>
                <w:sz w:val="18"/>
                <w:szCs w:val="18"/>
              </w:rPr>
              <w:t>Forschungsbezogene Studien I</w:t>
            </w:r>
          </w:p>
        </w:tc>
        <w:tc>
          <w:tcPr>
            <w:tcW w:w="567" w:type="dxa"/>
            <w:vAlign w:val="center"/>
          </w:tcPr>
          <w:p w14:paraId="589C4009" w14:textId="77777777" w:rsidR="005F015B" w:rsidRPr="00B61125" w:rsidRDefault="005F015B" w:rsidP="005F015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7D51847D" w14:textId="77777777" w:rsidR="005F015B" w:rsidRPr="00B61125" w:rsidRDefault="005F015B" w:rsidP="005F015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3B54ACD7" w14:textId="77777777" w:rsidR="005F015B" w:rsidRPr="00B61125" w:rsidRDefault="005F015B" w:rsidP="005F015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3A7790A4" w14:textId="77777777" w:rsidR="005F015B" w:rsidRPr="00B61125" w:rsidRDefault="005F015B" w:rsidP="005F015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17F4C9EF" w14:textId="77777777" w:rsidR="005F015B" w:rsidRPr="00B61125" w:rsidRDefault="005F015B" w:rsidP="005F015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24F38DF3" w14:textId="77777777" w:rsidR="005F015B" w:rsidRPr="00B61125" w:rsidRDefault="005F015B" w:rsidP="005F015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5C798F98" w14:textId="6B42317C" w:rsidR="005F015B" w:rsidRDefault="005F015B" w:rsidP="005F015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3F0240CD" w14:textId="3E86B028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BE9D88D" w14:textId="15D7CFDC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 w:rsidR="005F015B"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4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F015B"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1A80A459" w14:textId="77777777" w:rsidR="00E04F29" w:rsidRDefault="005F015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MP in einem der Seminare (Referat mit Ausarbeitung) </w:t>
            </w:r>
          </w:p>
          <w:p w14:paraId="65257EAC" w14:textId="54109067" w:rsidR="003C7B3B" w:rsidRPr="007331DC" w:rsidRDefault="005F015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inkl. Selbststudium (unter Anleitung)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A798A70" w14:textId="77777777" w:rsidR="003C7B3B" w:rsidRPr="00B61125" w:rsidRDefault="003C7B3B" w:rsidP="003C7B3B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3C0D17D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27318A58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29514F5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1C51BD51" w14:textId="774DBFA0" w:rsidR="003C7B3B" w:rsidRPr="00B61125" w:rsidRDefault="005F015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MP+SSt</w:t>
            </w:r>
            <w:proofErr w:type="spellEnd"/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06D89CC1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5020C4A0" w14:textId="657157C2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4394BA5A" w14:textId="362C91EF" w:rsidTr="00E04F29">
        <w:trPr>
          <w:cantSplit/>
          <w:trHeight w:val="26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1D6FC2" w14:textId="007B1C1D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</w:t>
            </w:r>
            <w:r w:rsidR="005F015B"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5</w:t>
            </w:r>
          </w:p>
        </w:tc>
        <w:tc>
          <w:tcPr>
            <w:tcW w:w="5812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0C553162" w14:textId="5EEB8F48" w:rsidR="003C7B3B" w:rsidRPr="007331DC" w:rsidRDefault="005F015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5F015B">
              <w:rPr>
                <w:rFonts w:ascii="Arial" w:hAnsi="Arial" w:cs="Arial"/>
                <w:b/>
                <w:sz w:val="18"/>
                <w:szCs w:val="18"/>
              </w:rPr>
              <w:t>Forschungsbezogene Studien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II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B543027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27C820CF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439F7A78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82A1C31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62887265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27996A6E" w14:textId="49E05648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5F015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66E75E7B" w14:textId="5BC3CD91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38F1CB38" w14:textId="55207AA9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3BBDF7F8" w14:textId="3E4AAC1F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 w:rsidR="005F015B"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F015B">
              <w:rPr>
                <w:rFonts w:ascii="Arial" w:hAnsi="Arial" w:cs="Arial"/>
                <w:i/>
                <w:sz w:val="18"/>
                <w:szCs w:val="18"/>
              </w:rPr>
              <w:t>P</w:t>
            </w:r>
          </w:p>
        </w:tc>
        <w:tc>
          <w:tcPr>
            <w:tcW w:w="5812" w:type="dxa"/>
            <w:vAlign w:val="center"/>
          </w:tcPr>
          <w:p w14:paraId="01DEC6CE" w14:textId="415E6D3D" w:rsidR="003C7B3B" w:rsidRPr="007331DC" w:rsidRDefault="005F015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F015B">
              <w:rPr>
                <w:rFonts w:ascii="Arial" w:hAnsi="Arial" w:cs="Arial"/>
                <w:sz w:val="18"/>
                <w:szCs w:val="18"/>
              </w:rPr>
              <w:t>Projekt I (Projektkonzeption)</w:t>
            </w:r>
          </w:p>
        </w:tc>
        <w:tc>
          <w:tcPr>
            <w:tcW w:w="567" w:type="dxa"/>
            <w:vAlign w:val="center"/>
          </w:tcPr>
          <w:p w14:paraId="5A7D7AEA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1AE1580D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51FBAA90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3ECB26DC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129EA9E1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6BE7DC0D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5A0E8766" w14:textId="01B20A99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4CB7B550" w14:textId="7A6D445E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2F0DFDC9" w14:textId="67E59A7A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 w:rsidR="005F015B"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F015B">
              <w:rPr>
                <w:rFonts w:ascii="Arial" w:hAnsi="Arial" w:cs="Arial"/>
                <w:i/>
                <w:sz w:val="18"/>
                <w:szCs w:val="18"/>
              </w:rPr>
              <w:t>P</w:t>
            </w:r>
          </w:p>
        </w:tc>
        <w:tc>
          <w:tcPr>
            <w:tcW w:w="5812" w:type="dxa"/>
            <w:vAlign w:val="center"/>
          </w:tcPr>
          <w:p w14:paraId="46CDC4B6" w14:textId="3C172AAD" w:rsidR="003C7B3B" w:rsidRPr="007331DC" w:rsidRDefault="005F015B" w:rsidP="005F015B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F015B">
              <w:rPr>
                <w:rFonts w:ascii="Arial" w:hAnsi="Arial" w:cs="Arial"/>
                <w:sz w:val="18"/>
                <w:szCs w:val="18"/>
              </w:rPr>
              <w:t>Projekt II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015B">
              <w:rPr>
                <w:rFonts w:ascii="Arial" w:hAnsi="Arial" w:cs="Arial"/>
                <w:sz w:val="18"/>
                <w:szCs w:val="18"/>
              </w:rPr>
              <w:t>(Projektauswertung)</w:t>
            </w:r>
          </w:p>
        </w:tc>
        <w:tc>
          <w:tcPr>
            <w:tcW w:w="567" w:type="dxa"/>
            <w:vAlign w:val="center"/>
          </w:tcPr>
          <w:p w14:paraId="5F0058E6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2B5F6724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0604A606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7B61F4C4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77F7F311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7E34DAB8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4CE4D511" w14:textId="264D4322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226B8148" w14:textId="76C4E8FA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78568A1E" w14:textId="28A860FE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</w:t>
            </w:r>
            <w:r w:rsidR="0055008C"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 xml:space="preserve">A 5 </w:t>
            </w:r>
            <w:r w:rsidRPr="00C627A3"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812" w:type="dxa"/>
            <w:vAlign w:val="center"/>
          </w:tcPr>
          <w:p w14:paraId="67D82F4A" w14:textId="77777777" w:rsidR="005F015B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 (Hausarbeit</w:t>
            </w:r>
            <w:r w:rsidR="005F015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F015B" w:rsidRPr="005F015B">
              <w:rPr>
                <w:rFonts w:ascii="Arial" w:hAnsi="Arial" w:cs="Arial"/>
                <w:b/>
                <w:bCs/>
                <w:sz w:val="18"/>
                <w:szCs w:val="18"/>
              </w:rPr>
              <w:t>oder</w:t>
            </w:r>
            <w:r w:rsidR="005F015B">
              <w:rPr>
                <w:rFonts w:ascii="Arial" w:hAnsi="Arial" w:cs="Arial"/>
                <w:sz w:val="18"/>
                <w:szCs w:val="18"/>
              </w:rPr>
              <w:t xml:space="preserve"> Projektarbeit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="005F015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AFDA317" w14:textId="711FB10D" w:rsidR="003C7B3B" w:rsidRPr="007331DC" w:rsidRDefault="005F015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inkl. Selbststudium (unter Anleitung)</w:t>
            </w:r>
          </w:p>
        </w:tc>
        <w:tc>
          <w:tcPr>
            <w:tcW w:w="567" w:type="dxa"/>
            <w:vAlign w:val="center"/>
          </w:tcPr>
          <w:p w14:paraId="5F6660BA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7599A253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21F5336E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56C2BE61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080E6AA8" w14:textId="226A7702" w:rsidR="003C7B3B" w:rsidRDefault="005F015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MP+SSt</w:t>
            </w:r>
            <w:proofErr w:type="spellEnd"/>
          </w:p>
        </w:tc>
        <w:tc>
          <w:tcPr>
            <w:tcW w:w="426" w:type="dxa"/>
            <w:vAlign w:val="center"/>
          </w:tcPr>
          <w:p w14:paraId="2C1E5339" w14:textId="3796C31A" w:rsidR="003C7B3B" w:rsidRDefault="005F015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30" w:type="dxa"/>
            <w:vAlign w:val="center"/>
          </w:tcPr>
          <w:p w14:paraId="7B2AC35D" w14:textId="722F0B77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D9FCEEE" w14:textId="77777777" w:rsidR="00745C51" w:rsidRDefault="00745C51">
      <w:r>
        <w:br w:type="page"/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5812"/>
        <w:gridCol w:w="567"/>
        <w:gridCol w:w="567"/>
        <w:gridCol w:w="3544"/>
        <w:gridCol w:w="1559"/>
        <w:gridCol w:w="928"/>
        <w:gridCol w:w="426"/>
        <w:gridCol w:w="630"/>
      </w:tblGrid>
      <w:tr w:rsidR="003C7B3B" w:rsidRPr="00B61125" w14:paraId="7AE02AE7" w14:textId="3295D36D" w:rsidTr="00E04F29">
        <w:trPr>
          <w:cantSplit/>
          <w:trHeight w:val="26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4B7D41" w14:textId="560EB76E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lastRenderedPageBreak/>
              <w:t>EW-</w:t>
            </w:r>
            <w:r w:rsidR="00AD78A6"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6</w:t>
            </w:r>
          </w:p>
        </w:tc>
        <w:tc>
          <w:tcPr>
            <w:tcW w:w="5812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1810CEC7" w14:textId="5A0FECDE" w:rsidR="003C7B3B" w:rsidRPr="007331DC" w:rsidRDefault="00AD78A6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Praktikum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7D9698E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4AB34E71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BD5276E" w14:textId="6564A003" w:rsidR="003C7B3B" w:rsidRPr="00B61125" w:rsidRDefault="00AD78A6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– </w:t>
            </w:r>
            <w:r w:rsidRPr="00CA2F95">
              <w:rPr>
                <w:rFonts w:ascii="Arial" w:hAnsi="Arial" w:cs="Arial"/>
                <w:bCs/>
                <w:sz w:val="18"/>
                <w:szCs w:val="18"/>
              </w:rPr>
              <w:t>nicht benotet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B5693C2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636F496C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3F60AD2B" w14:textId="5E198A34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1</w:t>
            </w:r>
            <w:r w:rsidR="00AD78A6">
              <w:rPr>
                <w:rFonts w:ascii="Arial" w:hAnsi="Arial" w:cs="Arial"/>
                <w:b/>
                <w:sz w:val="18"/>
                <w:szCs w:val="18"/>
                <w:lang w:val="it-IT"/>
              </w:rPr>
              <w:t>5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38DCD431" w14:textId="11D7CA9F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3C7B3B" w:rsidRPr="00B61125" w14:paraId="7E9EE340" w14:textId="0AC51C3E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7F0C409E" w14:textId="77777777" w:rsidR="003C7B3B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</w:t>
            </w:r>
            <w:r w:rsidR="00AD78A6"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 xml:space="preserve">A 6 </w:t>
            </w:r>
            <w:r w:rsidR="00AD78A6">
              <w:rPr>
                <w:rFonts w:ascii="Arial" w:hAnsi="Arial" w:cs="Arial"/>
                <w:i/>
                <w:sz w:val="18"/>
                <w:szCs w:val="18"/>
              </w:rPr>
              <w:t>AG</w:t>
            </w:r>
          </w:p>
          <w:p w14:paraId="04DAC96C" w14:textId="7741E4D3" w:rsidR="00E44179" w:rsidRPr="00677EA2" w:rsidRDefault="00E44179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812" w:type="dxa"/>
            <w:vAlign w:val="center"/>
          </w:tcPr>
          <w:p w14:paraId="586DDE1E" w14:textId="325F4904" w:rsidR="003C7B3B" w:rsidRDefault="00AD78A6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Praktikumsreflexion</w:t>
            </w:r>
            <w:r w:rsidR="00E44179">
              <w:rPr>
                <w:rFonts w:ascii="Arial" w:hAnsi="Arial" w:cs="Arial"/>
                <w:sz w:val="18"/>
                <w:szCs w:val="18"/>
              </w:rPr>
              <w:t xml:space="preserve"> – MP (</w:t>
            </w:r>
            <w:r w:rsidR="00E44179" w:rsidRPr="00926D6F">
              <w:rPr>
                <w:rFonts w:ascii="Arial" w:hAnsi="Arial" w:cs="Arial"/>
                <w:sz w:val="18"/>
                <w:szCs w:val="18"/>
              </w:rPr>
              <w:t xml:space="preserve">Hausarbeit </w:t>
            </w:r>
            <w:r w:rsidR="00E44179">
              <w:rPr>
                <w:rFonts w:ascii="Arial" w:hAnsi="Arial" w:cs="Arial"/>
                <w:sz w:val="18"/>
                <w:szCs w:val="18"/>
              </w:rPr>
              <w:t>= Praktikumsbericht)</w:t>
            </w:r>
          </w:p>
        </w:tc>
        <w:tc>
          <w:tcPr>
            <w:tcW w:w="567" w:type="dxa"/>
            <w:vAlign w:val="center"/>
          </w:tcPr>
          <w:p w14:paraId="09EF1359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33C5E6C5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4A32D833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1B9D050E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71D7AC78" w14:textId="33731E3B" w:rsidR="003C7B3B" w:rsidRDefault="00E44179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MP + </w:t>
            </w:r>
            <w:r w:rsidR="003C7B3B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14:paraId="7A00753F" w14:textId="6D237CFB" w:rsidR="003C7B3B" w:rsidRDefault="00E44179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  <w:tc>
          <w:tcPr>
            <w:tcW w:w="630" w:type="dxa"/>
            <w:vAlign w:val="center"/>
          </w:tcPr>
          <w:p w14:paraId="46D93217" w14:textId="1E84E8F1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3C7B3B" w:rsidRPr="00B61125" w14:paraId="26C275DE" w14:textId="156385B5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308107B6" w14:textId="01D08E2B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 w:rsidR="00AD78A6"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AD78A6">
              <w:rPr>
                <w:rFonts w:ascii="Arial" w:hAnsi="Arial" w:cs="Arial"/>
                <w:i/>
                <w:sz w:val="18"/>
                <w:szCs w:val="18"/>
              </w:rPr>
              <w:t>Prak</w:t>
            </w:r>
            <w:proofErr w:type="spellEnd"/>
          </w:p>
        </w:tc>
        <w:tc>
          <w:tcPr>
            <w:tcW w:w="5812" w:type="dxa"/>
            <w:vAlign w:val="center"/>
          </w:tcPr>
          <w:p w14:paraId="61119586" w14:textId="6C4DBDCB" w:rsidR="003C7B3B" w:rsidRPr="00AD78A6" w:rsidRDefault="00AD78A6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AD78A6">
              <w:rPr>
                <w:rFonts w:ascii="Arial" w:hAnsi="Arial" w:cs="Arial"/>
                <w:bCs/>
                <w:sz w:val="18"/>
                <w:szCs w:val="18"/>
              </w:rPr>
              <w:t>Praktikum</w:t>
            </w:r>
          </w:p>
        </w:tc>
        <w:tc>
          <w:tcPr>
            <w:tcW w:w="567" w:type="dxa"/>
            <w:vAlign w:val="center"/>
          </w:tcPr>
          <w:p w14:paraId="7AA22FA9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3B0B5B82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3DC26078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64FBB80E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27D0D079" w14:textId="249DF8FB" w:rsidR="003C7B3B" w:rsidRPr="00B61125" w:rsidRDefault="00EF1FAE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it-IT"/>
              </w:rPr>
              <w:t>Prak</w:t>
            </w:r>
            <w:proofErr w:type="spellEnd"/>
          </w:p>
        </w:tc>
        <w:tc>
          <w:tcPr>
            <w:tcW w:w="426" w:type="dxa"/>
            <w:vAlign w:val="center"/>
          </w:tcPr>
          <w:p w14:paraId="10DA6E34" w14:textId="3A881A4A" w:rsidR="003C7B3B" w:rsidRPr="00B61125" w:rsidRDefault="00AD78A6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12</w:t>
            </w:r>
          </w:p>
        </w:tc>
        <w:tc>
          <w:tcPr>
            <w:tcW w:w="630" w:type="dxa"/>
            <w:vAlign w:val="center"/>
          </w:tcPr>
          <w:p w14:paraId="260D3311" w14:textId="6BE91B59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3C7B3B" w:rsidRPr="00B61125" w14:paraId="71336FE5" w14:textId="5853931A" w:rsidTr="00E04F29">
        <w:trPr>
          <w:cantSplit/>
          <w:trHeight w:val="26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DDE700" w14:textId="67F5E135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</w:t>
            </w:r>
            <w:r w:rsidR="00AD78A6"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7</w:t>
            </w:r>
          </w:p>
        </w:tc>
        <w:tc>
          <w:tcPr>
            <w:tcW w:w="5812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39F3DE77" w14:textId="2162E825" w:rsidR="003C7B3B" w:rsidRPr="00AD78A6" w:rsidRDefault="00AD78A6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AD78A6">
              <w:rPr>
                <w:rFonts w:ascii="Arial" w:hAnsi="Arial" w:cs="Arial"/>
                <w:b/>
                <w:sz w:val="18"/>
                <w:szCs w:val="18"/>
              </w:rPr>
              <w:t>Wahlpflichtbereich Erziehungswissenschaft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BAA519F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00A2B29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1269B0A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1168BA1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28F74D6C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3261E8F9" w14:textId="2AA23200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B34820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193F2098" w14:textId="684DC6E4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29040E6C" w14:textId="25D21A06" w:rsidTr="00E04F29">
        <w:trPr>
          <w:cantSplit/>
          <w:trHeight w:val="260"/>
        </w:trPr>
        <w:tc>
          <w:tcPr>
            <w:tcW w:w="1276" w:type="dxa"/>
            <w:vAlign w:val="center"/>
          </w:tcPr>
          <w:p w14:paraId="5D58A36B" w14:textId="67FD0D8F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 w:rsidR="00AD78A6"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7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812" w:type="dxa"/>
            <w:vAlign w:val="center"/>
          </w:tcPr>
          <w:p w14:paraId="2C822A32" w14:textId="57FEDC77" w:rsidR="003C7B3B" w:rsidRPr="00AD78A6" w:rsidRDefault="00AD78A6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AD78A6">
              <w:rPr>
                <w:rFonts w:ascii="Arial" w:hAnsi="Arial" w:cs="Arial"/>
                <w:bCs/>
                <w:sz w:val="18"/>
                <w:szCs w:val="18"/>
              </w:rPr>
              <w:t>Wahlpflichtbereich</w:t>
            </w:r>
          </w:p>
        </w:tc>
        <w:tc>
          <w:tcPr>
            <w:tcW w:w="567" w:type="dxa"/>
            <w:vAlign w:val="center"/>
          </w:tcPr>
          <w:p w14:paraId="18999057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56431AB8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6764D8C3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22DC9B77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0444E9EB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62CE8CFF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083D1181" w14:textId="0AD40CBF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2C200F9C" w14:textId="29D5339E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BA9FB69" w14:textId="3BAA2053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 w:rsidR="00AD78A6"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>A 7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631EAB22" w14:textId="6687D547" w:rsidR="003C7B3B" w:rsidRPr="00AD78A6" w:rsidRDefault="00AD78A6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AD78A6">
              <w:rPr>
                <w:rFonts w:ascii="Arial" w:hAnsi="Arial" w:cs="Arial"/>
                <w:bCs/>
                <w:sz w:val="18"/>
                <w:szCs w:val="18"/>
              </w:rPr>
              <w:t>Wahlpflichtbereich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A9815D6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78A8E75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0987DE92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C724621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06F93795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21D60F92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7329FF40" w14:textId="03F9AECB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7B3B" w:rsidRPr="00B61125" w14:paraId="27848E9F" w14:textId="75CD41FA" w:rsidTr="00E04F29">
        <w:trPr>
          <w:cantSplit/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1587B8D" w14:textId="069F449F" w:rsidR="003C7B3B" w:rsidRPr="00C627A3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</w:t>
            </w:r>
            <w:r w:rsidR="00AD78A6"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 xml:space="preserve">A 7 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14:paraId="4F7662AD" w14:textId="77777777" w:rsidR="00B34820" w:rsidRDefault="0048226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MP in einem der Seminare (Referat mit Ausarbeitung) </w:t>
            </w:r>
          </w:p>
          <w:p w14:paraId="3A8883D9" w14:textId="2E55C9B2" w:rsidR="003C7B3B" w:rsidRDefault="0048226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inkl. Selbststudium (unter Anleitung)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236FB72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258FAAA" w14:textId="77777777" w:rsidR="003C7B3B" w:rsidRPr="00B61125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1A9512B8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3FBD0D8" w14:textId="77777777" w:rsidR="003C7B3B" w:rsidRPr="00B61125" w:rsidRDefault="003C7B3B" w:rsidP="003C7B3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4E87CA8E" w14:textId="1234492E" w:rsidR="003C7B3B" w:rsidRDefault="00B34820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MP+SSt</w:t>
            </w:r>
            <w:proofErr w:type="spellEnd"/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4A728C7E" w14:textId="35F3C944" w:rsidR="003C7B3B" w:rsidRDefault="00B34820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5E690BA1" w14:textId="24949781" w:rsidR="003C7B3B" w:rsidRDefault="003C7B3B" w:rsidP="003C7B3B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446782EA" w14:textId="261B94EA" w:rsidTr="00E04F29">
        <w:trPr>
          <w:cantSplit/>
          <w:trHeight w:val="26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AC3A14" w14:textId="0C6F9520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</w:t>
            </w:r>
            <w:r w:rsidR="00EC4B54"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 xml:space="preserve">A </w:t>
            </w:r>
            <w:r w:rsidR="00EC4B54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5812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033D0C9A" w14:textId="7F3A7454" w:rsidR="00C27585" w:rsidRPr="007331DC" w:rsidRDefault="00EC4B54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Master</w:t>
            </w:r>
            <w:r w:rsidR="00C27585" w:rsidRPr="007331DC">
              <w:rPr>
                <w:rFonts w:ascii="Arial" w:hAnsi="Arial" w:cs="Arial"/>
                <w:b/>
                <w:sz w:val="18"/>
                <w:szCs w:val="18"/>
              </w:rPr>
              <w:t>-Arbeit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81922D2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759B8F1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2818E08D" w14:textId="6A9FBA05" w:rsidR="00C27585" w:rsidRPr="005A459F" w:rsidRDefault="00E44179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6"/>
                <w:szCs w:val="16"/>
                <w:lang w:val="it-IT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it-IT"/>
              </w:rPr>
              <w:t>Voraussetzung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it-IT"/>
              </w:rPr>
              <w:t xml:space="preserve">: </w:t>
            </w:r>
            <w:proofErr w:type="spellStart"/>
            <w:r w:rsidR="00E04F29">
              <w:rPr>
                <w:rFonts w:ascii="Arial" w:hAnsi="Arial" w:cs="Arial"/>
                <w:sz w:val="16"/>
                <w:szCs w:val="16"/>
                <w:lang w:val="it-IT"/>
              </w:rPr>
              <w:t>Abschluss</w:t>
            </w:r>
            <w:proofErr w:type="spellEnd"/>
            <w:r w:rsidR="00E04F29">
              <w:rPr>
                <w:rFonts w:ascii="Arial" w:hAnsi="Arial" w:cs="Arial"/>
                <w:sz w:val="16"/>
                <w:szCs w:val="16"/>
                <w:lang w:val="it-IT"/>
              </w:rPr>
              <w:t xml:space="preserve"> </w:t>
            </w:r>
            <w:proofErr w:type="spellStart"/>
            <w:r w:rsidR="00E04F29">
              <w:rPr>
                <w:rFonts w:ascii="Arial" w:hAnsi="Arial" w:cs="Arial"/>
                <w:sz w:val="16"/>
                <w:szCs w:val="16"/>
                <w:lang w:val="it-IT"/>
              </w:rPr>
              <w:t>der</w:t>
            </w:r>
            <w:proofErr w:type="spellEnd"/>
            <w:r w:rsidR="00E04F29">
              <w:rPr>
                <w:rFonts w:ascii="Arial" w:hAnsi="Arial" w:cs="Arial"/>
                <w:sz w:val="16"/>
                <w:szCs w:val="16"/>
                <w:lang w:val="it-IT"/>
              </w:rPr>
              <w:t xml:space="preserve"> Module 1-5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D6B4362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704EF59" w14:textId="7885D83C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135F26FD" w14:textId="40B668A3" w:rsidR="00C27585" w:rsidRPr="00B61125" w:rsidRDefault="00B77FCC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0B2C91C7" w14:textId="242357A4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2A7A595F" w14:textId="47E13EAF" w:rsidTr="00E04F29">
        <w:trPr>
          <w:cantSplit/>
          <w:trHeight w:val="2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61E07" w14:textId="6EBFADD8" w:rsidR="00C27585" w:rsidRPr="00BC467D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 w:rsidR="00EC4B54"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="00EC4B54">
              <w:rPr>
                <w:rFonts w:ascii="Arial" w:hAnsi="Arial" w:cs="Arial"/>
                <w:sz w:val="18"/>
                <w:szCs w:val="18"/>
              </w:rPr>
              <w:t>8</w:t>
            </w:r>
            <w:r w:rsidR="00EF1FA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F1FAE" w:rsidRPr="00EF1FAE">
              <w:rPr>
                <w:rFonts w:ascii="Arial" w:hAnsi="Arial" w:cs="Arial"/>
                <w:i/>
                <w:iCs/>
                <w:sz w:val="18"/>
                <w:szCs w:val="18"/>
              </w:rPr>
              <w:t>MP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D646" w14:textId="0F2E6984" w:rsidR="00C27585" w:rsidRPr="007331DC" w:rsidRDefault="00EC4B54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C4B54">
              <w:rPr>
                <w:rFonts w:ascii="Arial" w:hAnsi="Arial" w:cs="Arial"/>
                <w:bCs/>
                <w:sz w:val="18"/>
                <w:szCs w:val="18"/>
              </w:rPr>
              <w:t>Master</w:t>
            </w:r>
            <w:r w:rsidR="00C27585" w:rsidRPr="007331DC">
              <w:rPr>
                <w:rFonts w:ascii="Arial" w:hAnsi="Arial" w:cs="Arial"/>
                <w:sz w:val="18"/>
                <w:szCs w:val="18"/>
              </w:rPr>
              <w:t>-Arbeit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0C34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F964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2448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A56B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9A361" w14:textId="46422A91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AA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B234" w14:textId="66B32DFD" w:rsidR="00C27585" w:rsidRPr="00B61125" w:rsidRDefault="00B77FCC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E8CAD" w14:textId="7AE5FD06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055CC" w:rsidRPr="00B61125" w14:paraId="4447652B" w14:textId="77777777" w:rsidTr="00203B4F">
        <w:trPr>
          <w:cantSplit/>
          <w:trHeight w:val="2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A391" w14:textId="25F949DA" w:rsidR="00D055CC" w:rsidRPr="00B61125" w:rsidRDefault="00577DE1" w:rsidP="00203B4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hAnsi="Arial" w:cs="Arial"/>
                <w:sz w:val="18"/>
                <w:szCs w:val="18"/>
              </w:rPr>
              <w:t>8 AG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5D615" w14:textId="50D6CE15" w:rsidR="00D055CC" w:rsidRDefault="00577DE1" w:rsidP="00203B4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Kolloquium zur </w:t>
            </w:r>
            <w:r w:rsidRPr="007331DC">
              <w:rPr>
                <w:rFonts w:ascii="Arial" w:hAnsi="Arial" w:cs="Arial"/>
                <w:sz w:val="18"/>
                <w:szCs w:val="18"/>
              </w:rPr>
              <w:t>Begleitung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2B4C7" w14:textId="77777777" w:rsidR="00D055CC" w:rsidRPr="00B61125" w:rsidRDefault="00D055CC" w:rsidP="00203B4F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0545" w14:textId="77777777" w:rsidR="00D055CC" w:rsidRPr="00B61125" w:rsidRDefault="00D055CC" w:rsidP="00203B4F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ECC6" w14:textId="77777777" w:rsidR="00D055CC" w:rsidRPr="00B61125" w:rsidRDefault="00D055CC" w:rsidP="00203B4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4576C" w14:textId="77777777" w:rsidR="00D055CC" w:rsidRPr="00B61125" w:rsidRDefault="00D055CC" w:rsidP="00203B4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AEDE" w14:textId="0B86F0AC" w:rsidR="00D055CC" w:rsidRDefault="00577DE1" w:rsidP="00203B4F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32BF3" w14:textId="77336662" w:rsidR="00D055CC" w:rsidRDefault="00577DE1" w:rsidP="00203B4F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9F70C" w14:textId="77777777" w:rsidR="00D055CC" w:rsidRDefault="00D055CC" w:rsidP="00203B4F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4F338145" w14:textId="3FD79F2A" w:rsidTr="00E04F29">
        <w:trPr>
          <w:cantSplit/>
          <w:trHeight w:val="2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9EC5" w14:textId="19E03B52" w:rsidR="00C27585" w:rsidRPr="00B61125" w:rsidRDefault="00C27585" w:rsidP="00EF1FA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</w:t>
            </w:r>
            <w:r w:rsidR="00EC4B54">
              <w:rPr>
                <w:rFonts w:ascii="Arial" w:hAnsi="Arial" w:cs="Arial"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="00EC4B54">
              <w:rPr>
                <w:rFonts w:ascii="Arial" w:hAnsi="Arial" w:cs="Arial"/>
                <w:sz w:val="18"/>
                <w:szCs w:val="18"/>
              </w:rPr>
              <w:t>8</w:t>
            </w:r>
            <w:r w:rsidR="00EF1FA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3C3FB" w14:textId="41EB4B7E" w:rsidR="00C27585" w:rsidRDefault="00151652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Präsentation der Master-Arbeit</w:t>
            </w:r>
            <w:r w:rsidR="00C2758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5AEA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779B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62C8" w14:textId="53AA0410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55497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B1F11" w14:textId="7C1361C2" w:rsidR="00C27585" w:rsidRDefault="00577DE1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38C8B" w14:textId="302BA435" w:rsidR="00C27585" w:rsidRDefault="00577DE1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1F1B0" w14:textId="6428D633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C0C7569" w14:textId="77777777" w:rsidR="00061139" w:rsidRPr="00B61125" w:rsidRDefault="00061139">
      <w:pPr>
        <w:rPr>
          <w:rFonts w:ascii="Arial" w:hAnsi="Arial" w:cs="Arial"/>
          <w:sz w:val="18"/>
          <w:szCs w:val="18"/>
        </w:rPr>
      </w:pPr>
    </w:p>
    <w:p w14:paraId="55010081" w14:textId="17A53F98" w:rsidR="007E7212" w:rsidRDefault="00926A69" w:rsidP="007F05C1">
      <w:pPr>
        <w:rPr>
          <w:rFonts w:ascii="Arial" w:hAnsi="Arial" w:cs="Arial"/>
          <w:sz w:val="18"/>
          <w:szCs w:val="18"/>
        </w:rPr>
      </w:pPr>
      <w:r w:rsidRPr="00B61125">
        <w:rPr>
          <w:rFonts w:ascii="Arial" w:hAnsi="Arial" w:cs="Arial"/>
          <w:sz w:val="18"/>
          <w:szCs w:val="18"/>
        </w:rPr>
        <w:t>*</w:t>
      </w:r>
      <w:r w:rsidR="004A6B0E" w:rsidRPr="00B61125">
        <w:rPr>
          <w:rFonts w:ascii="Arial" w:hAnsi="Arial" w:cs="Arial"/>
          <w:sz w:val="18"/>
          <w:szCs w:val="18"/>
        </w:rPr>
        <w:t xml:space="preserve">Art: SL= Studienleistung, </w:t>
      </w:r>
      <w:r w:rsidRPr="00B61125">
        <w:rPr>
          <w:rFonts w:ascii="Arial" w:hAnsi="Arial" w:cs="Arial"/>
          <w:sz w:val="18"/>
          <w:szCs w:val="18"/>
        </w:rPr>
        <w:t xml:space="preserve">MP= Modulprüfung, </w:t>
      </w:r>
      <w:proofErr w:type="spellStart"/>
      <w:r w:rsidR="004C3DFF">
        <w:rPr>
          <w:rFonts w:ascii="Arial" w:hAnsi="Arial" w:cs="Arial"/>
          <w:sz w:val="18"/>
          <w:szCs w:val="18"/>
        </w:rPr>
        <w:t>SS</w:t>
      </w:r>
      <w:r w:rsidR="00886D2B">
        <w:rPr>
          <w:rFonts w:ascii="Arial" w:hAnsi="Arial" w:cs="Arial"/>
          <w:sz w:val="18"/>
          <w:szCs w:val="18"/>
        </w:rPr>
        <w:t>t</w:t>
      </w:r>
      <w:proofErr w:type="spellEnd"/>
      <w:r w:rsidR="004C3DFF">
        <w:rPr>
          <w:rFonts w:ascii="Arial" w:hAnsi="Arial" w:cs="Arial"/>
          <w:sz w:val="18"/>
          <w:szCs w:val="18"/>
        </w:rPr>
        <w:t xml:space="preserve">=Selbststudium, </w:t>
      </w:r>
      <w:proofErr w:type="spellStart"/>
      <w:r w:rsidR="00514745" w:rsidRPr="00B61125">
        <w:rPr>
          <w:rFonts w:ascii="Arial" w:hAnsi="Arial" w:cs="Arial"/>
          <w:sz w:val="18"/>
          <w:szCs w:val="18"/>
        </w:rPr>
        <w:t>P</w:t>
      </w:r>
      <w:r w:rsidR="00AD78A6">
        <w:rPr>
          <w:rFonts w:ascii="Arial" w:hAnsi="Arial" w:cs="Arial"/>
          <w:sz w:val="18"/>
          <w:szCs w:val="18"/>
        </w:rPr>
        <w:t>rak</w:t>
      </w:r>
      <w:proofErr w:type="spellEnd"/>
      <w:r w:rsidR="00514745" w:rsidRPr="00B61125">
        <w:rPr>
          <w:rFonts w:ascii="Arial" w:hAnsi="Arial" w:cs="Arial"/>
          <w:sz w:val="18"/>
          <w:szCs w:val="18"/>
        </w:rPr>
        <w:t xml:space="preserve">= </w:t>
      </w:r>
      <w:r w:rsidR="000307D3" w:rsidRPr="00B61125">
        <w:rPr>
          <w:rFonts w:ascii="Arial" w:hAnsi="Arial" w:cs="Arial"/>
          <w:sz w:val="18"/>
          <w:szCs w:val="18"/>
        </w:rPr>
        <w:t>Praktiku</w:t>
      </w:r>
      <w:r w:rsidR="007A6F22">
        <w:rPr>
          <w:rFonts w:ascii="Arial" w:hAnsi="Arial" w:cs="Arial"/>
          <w:sz w:val="18"/>
          <w:szCs w:val="18"/>
        </w:rPr>
        <w:t>m</w:t>
      </w:r>
      <w:r w:rsidR="00514745" w:rsidRPr="00B61125">
        <w:rPr>
          <w:rFonts w:ascii="Arial" w:hAnsi="Arial" w:cs="Arial"/>
          <w:sz w:val="18"/>
          <w:szCs w:val="18"/>
        </w:rPr>
        <w:t xml:space="preserve">, </w:t>
      </w:r>
      <w:r w:rsidR="00AD78A6">
        <w:rPr>
          <w:rFonts w:ascii="Arial" w:hAnsi="Arial" w:cs="Arial"/>
          <w:sz w:val="18"/>
          <w:szCs w:val="18"/>
        </w:rPr>
        <w:t xml:space="preserve">P= Projekt, </w:t>
      </w:r>
      <w:r w:rsidR="00514745" w:rsidRPr="00B61125">
        <w:rPr>
          <w:rFonts w:ascii="Arial" w:hAnsi="Arial" w:cs="Arial"/>
          <w:sz w:val="18"/>
          <w:szCs w:val="18"/>
        </w:rPr>
        <w:t xml:space="preserve">AA= </w:t>
      </w:r>
      <w:r w:rsidR="000307D3" w:rsidRPr="00B61125">
        <w:rPr>
          <w:rFonts w:ascii="Arial" w:hAnsi="Arial" w:cs="Arial"/>
          <w:sz w:val="18"/>
          <w:szCs w:val="18"/>
        </w:rPr>
        <w:t>Abschlussarbeit</w:t>
      </w:r>
      <w:r w:rsidR="00C27585">
        <w:rPr>
          <w:rFonts w:ascii="Arial" w:hAnsi="Arial" w:cs="Arial"/>
          <w:sz w:val="18"/>
          <w:szCs w:val="18"/>
        </w:rPr>
        <w:t>, AG=Arbeitsgruppe</w:t>
      </w:r>
    </w:p>
    <w:p w14:paraId="227D3A05" w14:textId="6E3111A6" w:rsidR="007F05C1" w:rsidRPr="00B61125" w:rsidRDefault="007F05C1" w:rsidP="007F05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V= Vorlesung</w:t>
      </w:r>
      <w:r w:rsidR="00E215BF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S= Seminar, AG=Arbeitsgruppe</w:t>
      </w:r>
    </w:p>
    <w:p w14:paraId="39278D89" w14:textId="5D069C3F" w:rsidR="007F05C1" w:rsidRDefault="007F05C1">
      <w:pPr>
        <w:rPr>
          <w:rFonts w:ascii="Arial" w:hAnsi="Arial" w:cs="Arial"/>
          <w:sz w:val="18"/>
          <w:szCs w:val="18"/>
        </w:rPr>
      </w:pPr>
    </w:p>
    <w:p w14:paraId="61A4F620" w14:textId="173BB626" w:rsidR="00E717FA" w:rsidRDefault="00E717FA">
      <w:pPr>
        <w:rPr>
          <w:rFonts w:ascii="Arial" w:hAnsi="Arial" w:cs="Arial"/>
          <w:sz w:val="18"/>
          <w:szCs w:val="18"/>
        </w:rPr>
      </w:pPr>
    </w:p>
    <w:p w14:paraId="68C799D5" w14:textId="4C656BE7" w:rsidR="00274B91" w:rsidRDefault="00274B91">
      <w:pPr>
        <w:rPr>
          <w:rFonts w:ascii="Arial" w:hAnsi="Arial" w:cs="Arial"/>
          <w:sz w:val="18"/>
          <w:szCs w:val="18"/>
        </w:rPr>
      </w:pPr>
    </w:p>
    <w:p w14:paraId="69E9497E" w14:textId="77777777" w:rsidR="00274B91" w:rsidRDefault="00274B91">
      <w:pPr>
        <w:rPr>
          <w:rFonts w:ascii="Arial" w:hAnsi="Arial" w:cs="Arial"/>
          <w:sz w:val="18"/>
          <w:szCs w:val="18"/>
        </w:rPr>
      </w:pPr>
    </w:p>
    <w:p w14:paraId="0F1447CA" w14:textId="146B5C41" w:rsidR="00E717FA" w:rsidRPr="00CA2F95" w:rsidRDefault="00E717FA">
      <w:pPr>
        <w:rPr>
          <w:rFonts w:ascii="Arial" w:hAnsi="Arial" w:cs="Arial"/>
          <w:sz w:val="28"/>
          <w:szCs w:val="28"/>
        </w:rPr>
      </w:pPr>
      <w:r w:rsidRPr="00CA2F95">
        <w:rPr>
          <w:rFonts w:ascii="Arial" w:hAnsi="Arial" w:cs="Arial"/>
          <w:sz w:val="28"/>
          <w:szCs w:val="28"/>
        </w:rPr>
        <w:t>Beispiel:</w:t>
      </w:r>
    </w:p>
    <w:p w14:paraId="75BEEC12" w14:textId="46B7FD80" w:rsidR="00E717FA" w:rsidRDefault="00E717FA">
      <w:pPr>
        <w:rPr>
          <w:rFonts w:ascii="Arial" w:hAnsi="Arial" w:cs="Arial"/>
          <w:sz w:val="18"/>
          <w:szCs w:val="18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5670"/>
        <w:gridCol w:w="567"/>
        <w:gridCol w:w="567"/>
        <w:gridCol w:w="3544"/>
        <w:gridCol w:w="1559"/>
        <w:gridCol w:w="928"/>
        <w:gridCol w:w="426"/>
        <w:gridCol w:w="630"/>
      </w:tblGrid>
      <w:tr w:rsidR="00E717FA" w:rsidRPr="006C3C1F" w14:paraId="56F67260" w14:textId="77777777" w:rsidTr="00E717FA">
        <w:trPr>
          <w:cantSplit/>
          <w:trHeight w:val="2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6C266" w14:textId="77777777" w:rsidR="00E717FA" w:rsidRPr="006C3C1F" w:rsidRDefault="00E717FA" w:rsidP="00E717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Arial" w:hAnsi="Arial" w:cs="Arial"/>
                <w:bCs/>
                <w:sz w:val="18"/>
                <w:szCs w:val="18"/>
                <w:lang w:val="it-IT"/>
              </w:rPr>
              <w:t>Modul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6BCB744" w14:textId="77777777" w:rsidR="00E717FA" w:rsidRPr="006C3C1F" w:rsidRDefault="00E717FA" w:rsidP="00E717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Modulbezeichnung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CFA158" w14:textId="7D86AFF2" w:rsidR="00E717FA" w:rsidRPr="006C3C1F" w:rsidRDefault="00E717FA" w:rsidP="00E717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Arial" w:hAnsi="Arial" w:cs="Arial"/>
                <w:bCs/>
                <w:sz w:val="14"/>
                <w:szCs w:val="14"/>
                <w:lang w:val="it-IT"/>
              </w:rPr>
              <w:t>Fachsem-ester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6D6730" w14:textId="5C79FAC7" w:rsidR="00E717FA" w:rsidRPr="006C3C1F" w:rsidRDefault="00E717FA" w:rsidP="00E717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Arial" w:hAnsi="Arial" w:cs="Arial"/>
                <w:bCs/>
                <w:sz w:val="14"/>
                <w:szCs w:val="14"/>
                <w:lang w:val="it-IT"/>
              </w:rPr>
              <w:t>Semester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81C7B72" w14:textId="77777777" w:rsidR="00E717FA" w:rsidRPr="006C3C1F" w:rsidRDefault="00E717FA" w:rsidP="00E717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Titel der Veranstaltung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B8AA8A" w14:textId="77777777" w:rsidR="00E717FA" w:rsidRPr="006C3C1F" w:rsidRDefault="00E717FA" w:rsidP="00E717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Lehrende/r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2736028" w14:textId="77777777" w:rsidR="00E717FA" w:rsidRPr="006C3C1F" w:rsidRDefault="00E717FA" w:rsidP="00E717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Art*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3C80ED" w14:textId="77777777" w:rsidR="00E717FA" w:rsidRPr="006C3C1F" w:rsidRDefault="00E717FA" w:rsidP="00E717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CP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AC5E2" w14:textId="77777777" w:rsidR="00E717FA" w:rsidRPr="006C3C1F" w:rsidRDefault="00E717FA" w:rsidP="00E717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verbucht</w:t>
            </w:r>
          </w:p>
        </w:tc>
      </w:tr>
      <w:tr w:rsidR="00E717FA" w:rsidRPr="006C3C1F" w14:paraId="253BE17E" w14:textId="77777777" w:rsidTr="00726D59">
        <w:trPr>
          <w:cantSplit/>
          <w:trHeight w:val="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D1A7BA" w14:textId="0CA9EC20" w:rsidR="00E717FA" w:rsidRPr="006C3C1F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  <w:lang w:val="it-IT"/>
              </w:rPr>
              <w:t>EW-</w:t>
            </w:r>
            <w:r w:rsidR="00265FB5">
              <w:rPr>
                <w:rFonts w:ascii="Arial" w:hAnsi="Arial" w:cs="Arial"/>
                <w:bCs/>
                <w:sz w:val="18"/>
                <w:szCs w:val="18"/>
                <w:lang w:val="it-IT"/>
              </w:rPr>
              <w:t>M</w:t>
            </w:r>
            <w:r w:rsidRPr="006C3C1F">
              <w:rPr>
                <w:rFonts w:ascii="Arial" w:hAnsi="Arial" w:cs="Arial"/>
                <w:bCs/>
                <w:sz w:val="18"/>
                <w:szCs w:val="18"/>
                <w:lang w:val="it-IT"/>
              </w:rPr>
              <w:t>A 2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111C33EF" w14:textId="3F70395A" w:rsidR="00E717FA" w:rsidRPr="006C3C1F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Theorien der Erziehungswissenschaft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0201157F" w14:textId="77777777" w:rsidR="00E717FA" w:rsidRPr="006C3C1F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EA2490D" w14:textId="77777777" w:rsidR="00E717FA" w:rsidRPr="006C3C1F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2D98677" w14:textId="77777777" w:rsidR="00E717FA" w:rsidRPr="006C3C1F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E084EAF" w14:textId="77777777" w:rsidR="00E717FA" w:rsidRPr="006C3C1F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FBF660A" w14:textId="77777777" w:rsidR="00E717FA" w:rsidRPr="006C3C1F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6CBA7EFF" w14:textId="4CFA028B" w:rsidR="00E717FA" w:rsidRPr="006C3C1F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265FB5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49A6F618" w14:textId="77777777" w:rsidR="00E717FA" w:rsidRPr="006C3C1F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65FB5" w:rsidRPr="006C3C1F" w14:paraId="0889A631" w14:textId="77777777" w:rsidTr="00726D59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5467266" w14:textId="04D9E156" w:rsidR="00265FB5" w:rsidRPr="006C3C1F" w:rsidRDefault="00265FB5" w:rsidP="00265FB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EW-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A 2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V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7A9F5B70" w14:textId="6DDBC621" w:rsidR="00265FB5" w:rsidRPr="006C3C1F" w:rsidRDefault="00265FB5" w:rsidP="00265FB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Theorien der</w:t>
            </w:r>
            <w:r w:rsidRPr="007331D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Erziehungswissenschaft (immer im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SoSe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E83D438" w14:textId="0555EF8A" w:rsidR="00265FB5" w:rsidRPr="006C3C1F" w:rsidRDefault="00265FB5" w:rsidP="00265FB5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2.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2713DFD" w14:textId="59B0B73E" w:rsidR="00265FB5" w:rsidRPr="006C3C1F" w:rsidRDefault="00265FB5" w:rsidP="00265FB5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SoSe</w:t>
            </w:r>
            <w:proofErr w:type="spellEnd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 xml:space="preserve"> 2024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D63DDFD" w14:textId="749BBD50" w:rsidR="00265FB5" w:rsidRPr="006C3C1F" w:rsidRDefault="00FA6A51" w:rsidP="00265FB5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hyperlink r:id="rId9" w:tooltip="Mehr Informationen zu EW-BA2 Geschichte der Bildung und Erziehung - eine Spurensuche" w:history="1">
              <w:r w:rsidR="00265FB5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>Pädagogische Theorie</w:t>
              </w:r>
            </w:hyperlink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B480CE6" w14:textId="2110319D" w:rsidR="00265FB5" w:rsidRPr="00577DE1" w:rsidRDefault="00265FB5" w:rsidP="00265FB5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20"/>
                <w:lang w:val="it-IT"/>
              </w:rPr>
            </w:pPr>
            <w:r w:rsidRPr="00577DE1">
              <w:rPr>
                <w:rFonts w:ascii="Bradley Hand ITC" w:hAnsi="Bradley Hand ITC" w:cs="Arial"/>
                <w:b/>
                <w:sz w:val="20"/>
                <w:lang w:val="it-IT"/>
              </w:rPr>
              <w:t>Thompson</w:t>
            </w: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5623B32A" w14:textId="77777777" w:rsidR="00265FB5" w:rsidRPr="006C3C1F" w:rsidRDefault="00265FB5" w:rsidP="00265FB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329D2368" w14:textId="77777777" w:rsidR="00265FB5" w:rsidRPr="006C3C1F" w:rsidRDefault="00265FB5" w:rsidP="00265FB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51641BC1" w14:textId="77777777" w:rsidR="00265FB5" w:rsidRPr="006C3C1F" w:rsidRDefault="00265FB5" w:rsidP="00265FB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91ED2" w:rsidRPr="006C3C1F" w14:paraId="0A7704B3" w14:textId="77777777" w:rsidTr="00726D59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45CD865" w14:textId="77777777" w:rsidR="00577DE1" w:rsidRDefault="00577DE1" w:rsidP="00E91ED2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14:paraId="23B94892" w14:textId="1656A0A0" w:rsidR="00E91ED2" w:rsidRPr="006C3C1F" w:rsidRDefault="00E91ED2" w:rsidP="00E91ED2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EW-MA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2 S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1621C74F" w14:textId="7C710195" w:rsidR="00577DE1" w:rsidRPr="00577DE1" w:rsidRDefault="00E91ED2" w:rsidP="00E91ED2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 Theorien der Erziehungswissenschaft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8E7D301" w14:textId="2E6E40F0" w:rsidR="00E91ED2" w:rsidRPr="006C3C1F" w:rsidRDefault="00E91ED2" w:rsidP="00E91ED2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09694C5" w14:textId="2BBA8ADE" w:rsidR="00E91ED2" w:rsidRPr="006C3C1F" w:rsidRDefault="00E91ED2" w:rsidP="00E91ED2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0BD62761" w14:textId="100BB20E" w:rsidR="00E91ED2" w:rsidRPr="006C3C1F" w:rsidRDefault="00E91ED2" w:rsidP="00E91ED2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1B1779A" w14:textId="34432C6A" w:rsidR="00E91ED2" w:rsidRPr="006C3C1F" w:rsidRDefault="00E91ED2" w:rsidP="00E91ED2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00460DBD" w14:textId="7291B0A3" w:rsidR="00E91ED2" w:rsidRPr="006C3C1F" w:rsidRDefault="00577DE1" w:rsidP="00E91ED2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1A89C761" w14:textId="5A32400B" w:rsidR="00E91ED2" w:rsidRPr="006C3C1F" w:rsidRDefault="00577DE1" w:rsidP="00E91ED2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32B2A52A" w14:textId="35A230C5" w:rsidR="00E91ED2" w:rsidRPr="006C3C1F" w:rsidRDefault="00E91ED2" w:rsidP="00E91ED2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77DE1" w:rsidRPr="006C3C1F" w14:paraId="4B6101D4" w14:textId="77777777" w:rsidTr="00051957">
        <w:trPr>
          <w:cantSplit/>
          <w:trHeight w:val="518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2FBF4D0" w14:textId="081B46C0" w:rsidR="00577DE1" w:rsidRPr="006C3C1F" w:rsidRDefault="00577DE1" w:rsidP="00577DE1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EW-MA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2 S 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66EB825D" w14:textId="045324E2" w:rsidR="00577DE1" w:rsidRPr="006C3C1F" w:rsidRDefault="00577DE1" w:rsidP="00577DE1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Ausgewählte Bereiche zu Theorien der Erziehungswissenschaft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3F50977" w14:textId="10D96E92" w:rsidR="00577DE1" w:rsidRPr="006C3C1F" w:rsidRDefault="00577DE1" w:rsidP="00577DE1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2.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A7918B6" w14:textId="007384AD" w:rsidR="00577DE1" w:rsidRPr="006C3C1F" w:rsidRDefault="00577DE1" w:rsidP="00577DE1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SoSe</w:t>
            </w:r>
            <w:proofErr w:type="spellEnd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 xml:space="preserve"> 2024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2B5C8F9" w14:textId="6AB585B6" w:rsidR="00577DE1" w:rsidRPr="006C3C1F" w:rsidRDefault="00FA6A51" w:rsidP="00577DE1">
            <w:pPr>
              <w:pStyle w:val="Textkrper-Zeileneinzug"/>
              <w:ind w:left="0" w:firstLine="0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hyperlink r:id="rId10" w:tooltip="Mehr Informationen zu EW-BA2-Theorien: (Nur PO 2015) Bildung als Kompetenz" w:history="1">
              <w:hyperlink r:id="rId11" w:tooltip="Mehr Informationen zu EW-MA2: Situierte Lern- und Bewältigungsprozesse" w:history="1">
                <w:r w:rsidR="00577DE1" w:rsidRPr="00074C0B">
                  <w:rPr>
                    <w:rFonts w:ascii="Bradley Hand ITC" w:hAnsi="Bradley Hand ITC" w:cs="Arial"/>
                    <w:b/>
                    <w:sz w:val="18"/>
                    <w:szCs w:val="18"/>
                    <w:lang w:val="it-IT"/>
                  </w:rPr>
                  <w:t>Situierte Lern- und Bewältigungsprozesse</w:t>
                </w:r>
              </w:hyperlink>
            </w:hyperlink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2EBBD8C" w14:textId="50D77F0B" w:rsidR="00577DE1" w:rsidRPr="006C3C1F" w:rsidRDefault="00FA6A51" w:rsidP="00577DE1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hyperlink r:id="rId12" w:tooltip="Mehr Informationen" w:history="1">
              <w:proofErr w:type="spellStart"/>
              <w:r w:rsidR="00577DE1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>Mengilli</w:t>
              </w:r>
              <w:proofErr w:type="spellEnd"/>
              <w:r w:rsidR="00577DE1" w:rsidRPr="006C3C1F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 xml:space="preserve"> </w:t>
              </w:r>
            </w:hyperlink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28D3431B" w14:textId="6A99ADE5" w:rsidR="00577DE1" w:rsidRPr="006C3C1F" w:rsidRDefault="00577DE1" w:rsidP="00577DE1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4BC232D5" w14:textId="3689F1DB" w:rsidR="00577DE1" w:rsidRPr="006C3C1F" w:rsidRDefault="00577DE1" w:rsidP="00577DE1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742505EB" w14:textId="65102178" w:rsidR="00577DE1" w:rsidRPr="006C3C1F" w:rsidRDefault="00577DE1" w:rsidP="00577DE1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Cs w:val="24"/>
              </w:rPr>
            </w:pPr>
            <w:r w:rsidRPr="006C3C1F">
              <w:rPr>
                <w:rFonts w:ascii="Bradley Hand ITC" w:hAnsi="Bradley Hand ITC" w:cs="Arial"/>
                <w:b/>
                <w:szCs w:val="24"/>
              </w:rPr>
              <w:sym w:font="Wingdings" w:char="F0FC"/>
            </w:r>
          </w:p>
        </w:tc>
      </w:tr>
      <w:tr w:rsidR="00265FB5" w:rsidRPr="006C3C1F" w14:paraId="58F043F1" w14:textId="77777777" w:rsidTr="00726D59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3900CC9" w14:textId="5CC6DBA3" w:rsidR="00265FB5" w:rsidRPr="006C3C1F" w:rsidRDefault="00265FB5" w:rsidP="00265FB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EW-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>M</w:t>
            </w: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A 2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MP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0A20D167" w14:textId="77777777" w:rsidR="00265FB5" w:rsidRDefault="00265FB5" w:rsidP="00265FB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MP in einem der Seminare (Referat mit Ausarbeitung) </w:t>
            </w:r>
          </w:p>
          <w:p w14:paraId="28477501" w14:textId="280E17D7" w:rsidR="00265FB5" w:rsidRPr="006C3C1F" w:rsidRDefault="00265FB5" w:rsidP="00265FB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inkl. Selbststudium (unter Anleitung)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860761D" w14:textId="18309E0C" w:rsidR="00265FB5" w:rsidRPr="006C3C1F" w:rsidRDefault="00265FB5" w:rsidP="00265FB5">
            <w:pPr>
              <w:pStyle w:val="Textkrper-Zeileneinzug"/>
              <w:ind w:left="0" w:firstLine="0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 xml:space="preserve">   2.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7A00CB5" w14:textId="030F2C41" w:rsidR="00265FB5" w:rsidRPr="006C3C1F" w:rsidRDefault="00265FB5" w:rsidP="00265FB5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SoSe</w:t>
            </w:r>
            <w:proofErr w:type="spellEnd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 xml:space="preserve"> 2024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22142AE3" w14:textId="250B3EFD" w:rsidR="00265FB5" w:rsidRPr="006C3C1F" w:rsidRDefault="00FA6A51" w:rsidP="00265FB5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hyperlink r:id="rId13" w:tooltip="Mehr Informationen zu EW-BA2-Theorien: (Nur PO 2015) Bildung als Kompetenz" w:history="1">
              <w:hyperlink r:id="rId14" w:tooltip="Mehr Informationen zu EW-MA2: Situierte Lern- und Bewältigungsprozesse" w:history="1">
                <w:r w:rsidR="00074C0B" w:rsidRPr="00074C0B">
                  <w:rPr>
                    <w:rFonts w:ascii="Bradley Hand ITC" w:hAnsi="Bradley Hand ITC" w:cs="Arial"/>
                    <w:b/>
                    <w:sz w:val="18"/>
                    <w:szCs w:val="18"/>
                    <w:lang w:val="it-IT"/>
                  </w:rPr>
                  <w:t>Situierte Lern- und Bewältigungsprozesse</w:t>
                </w:r>
              </w:hyperlink>
            </w:hyperlink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ABE039A" w14:textId="6B139873" w:rsidR="00265FB5" w:rsidRPr="00907A9A" w:rsidRDefault="00FA6A51" w:rsidP="00265FB5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bCs/>
                <w:sz w:val="18"/>
                <w:szCs w:val="18"/>
                <w:lang w:val="it-IT"/>
              </w:rPr>
            </w:pPr>
            <w:hyperlink r:id="rId15" w:tooltip="Mehr Informationen" w:history="1">
              <w:proofErr w:type="spellStart"/>
              <w:r w:rsidR="00074C0B" w:rsidRPr="00907A9A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>Mengilli</w:t>
              </w:r>
              <w:proofErr w:type="spellEnd"/>
              <w:r w:rsidR="00265FB5" w:rsidRPr="00907A9A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 xml:space="preserve"> </w:t>
              </w:r>
            </w:hyperlink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669D338A" w14:textId="77777777" w:rsidR="00265FB5" w:rsidRPr="006C3C1F" w:rsidRDefault="00265FB5" w:rsidP="00265FB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 w:rsidRPr="006C3C1F">
              <w:rPr>
                <w:rFonts w:ascii="Arial" w:hAnsi="Arial" w:cs="Arial"/>
                <w:bCs/>
                <w:sz w:val="18"/>
                <w:szCs w:val="18"/>
              </w:rPr>
              <w:t>MP+SSt</w:t>
            </w:r>
            <w:proofErr w:type="spellEnd"/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37CF1411" w14:textId="077E5B26" w:rsidR="00265FB5" w:rsidRPr="006C3C1F" w:rsidRDefault="00B0468E" w:rsidP="00265FB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1E41AF56" w14:textId="17A06FB3" w:rsidR="00265FB5" w:rsidRPr="006C3C1F" w:rsidRDefault="00265FB5" w:rsidP="00265FB5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Cs w:val="24"/>
              </w:rPr>
            </w:pPr>
            <w:r w:rsidRPr="006C3C1F">
              <w:rPr>
                <w:rFonts w:ascii="Bradley Hand ITC" w:hAnsi="Bradley Hand ITC" w:cs="Arial"/>
                <w:b/>
                <w:szCs w:val="24"/>
              </w:rPr>
              <w:t>2,3</w:t>
            </w:r>
          </w:p>
        </w:tc>
      </w:tr>
    </w:tbl>
    <w:p w14:paraId="2574AB05" w14:textId="0B02DE07" w:rsidR="00E717FA" w:rsidRDefault="00E717FA">
      <w:pPr>
        <w:rPr>
          <w:rFonts w:ascii="Arial" w:hAnsi="Arial" w:cs="Arial"/>
          <w:sz w:val="18"/>
          <w:szCs w:val="18"/>
        </w:rPr>
      </w:pPr>
    </w:p>
    <w:p w14:paraId="08C20B64" w14:textId="77777777" w:rsidR="00274B91" w:rsidRDefault="00274B91">
      <w:pPr>
        <w:rPr>
          <w:rFonts w:ascii="Arial" w:hAnsi="Arial" w:cs="Arial"/>
          <w:sz w:val="16"/>
          <w:szCs w:val="16"/>
        </w:rPr>
      </w:pPr>
    </w:p>
    <w:p w14:paraId="080C6366" w14:textId="49241838" w:rsidR="00391C7D" w:rsidRPr="00391C7D" w:rsidRDefault="00391C7D">
      <w:pPr>
        <w:rPr>
          <w:rFonts w:ascii="Arial" w:hAnsi="Arial" w:cs="Arial"/>
          <w:sz w:val="16"/>
          <w:szCs w:val="16"/>
        </w:rPr>
      </w:pPr>
      <w:r w:rsidRPr="00391C7D">
        <w:rPr>
          <w:rFonts w:ascii="Arial" w:hAnsi="Arial" w:cs="Arial"/>
          <w:sz w:val="16"/>
          <w:szCs w:val="16"/>
        </w:rPr>
        <w:t>Hinweis: Sollten mit dem Prüfungsamt nicht verbuchte Leistungen</w:t>
      </w:r>
      <w:r w:rsidR="009E5C8F">
        <w:rPr>
          <w:rFonts w:ascii="Arial" w:hAnsi="Arial" w:cs="Arial"/>
          <w:sz w:val="16"/>
          <w:szCs w:val="16"/>
        </w:rPr>
        <w:t xml:space="preserve"> abgeprüft</w:t>
      </w:r>
      <w:r w:rsidRPr="00391C7D">
        <w:rPr>
          <w:rFonts w:ascii="Arial" w:hAnsi="Arial" w:cs="Arial"/>
          <w:sz w:val="16"/>
          <w:szCs w:val="16"/>
        </w:rPr>
        <w:t xml:space="preserve"> werden, füllen Sie </w:t>
      </w:r>
      <w:r w:rsidR="008F0FA5">
        <w:rPr>
          <w:rFonts w:ascii="Arial" w:hAnsi="Arial" w:cs="Arial"/>
          <w:sz w:val="16"/>
          <w:szCs w:val="16"/>
        </w:rPr>
        <w:t xml:space="preserve">bitte </w:t>
      </w:r>
      <w:r w:rsidRPr="00391C7D">
        <w:rPr>
          <w:rFonts w:ascii="Arial" w:hAnsi="Arial" w:cs="Arial"/>
          <w:sz w:val="16"/>
          <w:szCs w:val="16"/>
        </w:rPr>
        <w:t>vor</w:t>
      </w:r>
      <w:r>
        <w:rPr>
          <w:rFonts w:ascii="Arial" w:hAnsi="Arial" w:cs="Arial"/>
          <w:sz w:val="16"/>
          <w:szCs w:val="16"/>
        </w:rPr>
        <w:t xml:space="preserve"> dem Anruf beim Prüfungsamt</w:t>
      </w:r>
      <w:r w:rsidRPr="00391C7D">
        <w:rPr>
          <w:rFonts w:ascii="Arial" w:hAnsi="Arial" w:cs="Arial"/>
          <w:sz w:val="16"/>
          <w:szCs w:val="16"/>
        </w:rPr>
        <w:t xml:space="preserve"> das „Formular Nicht verbuchter Leistungen“ anhand des Studienbuchs aus.</w:t>
      </w:r>
    </w:p>
    <w:sectPr w:rsidR="00391C7D" w:rsidRPr="00391C7D" w:rsidSect="00C27585">
      <w:headerReference w:type="default" r:id="rId16"/>
      <w:pgSz w:w="16840" w:h="11907" w:orient="landscape" w:code="9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02F26" w14:textId="77777777" w:rsidR="00CD2DBC" w:rsidRDefault="00CD2DBC">
      <w:r>
        <w:separator/>
      </w:r>
    </w:p>
  </w:endnote>
  <w:endnote w:type="continuationSeparator" w:id="0">
    <w:p w14:paraId="258C8F1A" w14:textId="77777777" w:rsidR="00CD2DBC" w:rsidRDefault="00CD2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B2AF4C-C9A8-4BD0-A29C-408B229D0248}"/>
    <w:embedBold r:id="rId2" w:fontKey="{7612F35A-711E-4C50-8C3D-DC9C20085228}"/>
    <w:embedItalic r:id="rId3" w:fontKey="{17B1CD82-A5DC-481B-A05B-AC22E994658D}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4" w:fontKey="{4D8161DD-FF13-4F86-BFE1-AC55BF5B01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DF56362-28FA-4B8F-84EA-C242A261B0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D91B1" w14:textId="77777777" w:rsidR="00CD2DBC" w:rsidRDefault="00CD2DBC">
      <w:r>
        <w:separator/>
      </w:r>
    </w:p>
  </w:footnote>
  <w:footnote w:type="continuationSeparator" w:id="0">
    <w:p w14:paraId="1FB0E45F" w14:textId="77777777" w:rsidR="00CD2DBC" w:rsidRDefault="00CD2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5811"/>
      <w:gridCol w:w="567"/>
      <w:gridCol w:w="567"/>
      <w:gridCol w:w="3543"/>
      <w:gridCol w:w="1559"/>
      <w:gridCol w:w="928"/>
      <w:gridCol w:w="426"/>
      <w:gridCol w:w="632"/>
    </w:tblGrid>
    <w:tr w:rsidR="00C27585" w:rsidRPr="00B61125" w14:paraId="4F700977" w14:textId="77777777" w:rsidTr="00EE1F3A">
      <w:trPr>
        <w:cantSplit/>
        <w:trHeight w:val="260"/>
      </w:trPr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0C6F79E" w14:textId="77777777" w:rsidR="00C27585" w:rsidRPr="00B61125" w:rsidRDefault="00C27585" w:rsidP="00C27585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B61125">
            <w:rPr>
              <w:rFonts w:ascii="Arial" w:hAnsi="Arial" w:cs="Arial"/>
              <w:b/>
              <w:sz w:val="18"/>
              <w:szCs w:val="18"/>
            </w:rPr>
            <w:t>Modul</w:t>
          </w:r>
        </w:p>
      </w:tc>
      <w:tc>
        <w:tcPr>
          <w:tcW w:w="58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16137B" w14:textId="77777777" w:rsidR="00C27585" w:rsidRPr="007331DC" w:rsidRDefault="00C27585" w:rsidP="00C27585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7331DC">
            <w:rPr>
              <w:rFonts w:ascii="Arial" w:hAnsi="Arial" w:cs="Arial"/>
              <w:b/>
              <w:sz w:val="18"/>
              <w:szCs w:val="18"/>
            </w:rPr>
            <w:t>Modulbezeichnung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F64089" w14:textId="77777777" w:rsidR="00C27585" w:rsidRPr="00E215BF" w:rsidRDefault="00C27585" w:rsidP="00C27585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4"/>
              <w:szCs w:val="14"/>
              <w:lang w:val="it-IT"/>
            </w:rPr>
          </w:pPr>
          <w:proofErr w:type="spellStart"/>
          <w:r w:rsidRPr="00E215BF">
            <w:rPr>
              <w:rFonts w:ascii="Arial" w:hAnsi="Arial" w:cs="Arial"/>
              <w:b/>
              <w:sz w:val="14"/>
              <w:szCs w:val="14"/>
              <w:lang w:val="it-IT"/>
            </w:rPr>
            <w:t>Fachsem</w:t>
          </w:r>
          <w:r>
            <w:rPr>
              <w:rFonts w:ascii="Arial" w:hAnsi="Arial" w:cs="Arial"/>
              <w:b/>
              <w:sz w:val="14"/>
              <w:szCs w:val="14"/>
              <w:lang w:val="it-IT"/>
            </w:rPr>
            <w:t>-</w:t>
          </w:r>
          <w:r w:rsidRPr="00E215BF">
            <w:rPr>
              <w:rFonts w:ascii="Arial" w:hAnsi="Arial" w:cs="Arial"/>
              <w:b/>
              <w:sz w:val="14"/>
              <w:szCs w:val="14"/>
              <w:lang w:val="it-IT"/>
            </w:rPr>
            <w:t>ester</w:t>
          </w:r>
          <w:proofErr w:type="spellEnd"/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3168788" w14:textId="77777777" w:rsidR="00C27585" w:rsidRPr="00E215BF" w:rsidRDefault="00C27585" w:rsidP="00C27585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4"/>
              <w:szCs w:val="14"/>
              <w:lang w:val="it-IT"/>
            </w:rPr>
          </w:pPr>
          <w:proofErr w:type="spellStart"/>
          <w:r w:rsidRPr="00E215BF">
            <w:rPr>
              <w:rFonts w:ascii="Arial" w:hAnsi="Arial" w:cs="Arial"/>
              <w:b/>
              <w:sz w:val="14"/>
              <w:szCs w:val="14"/>
              <w:lang w:val="it-IT"/>
            </w:rPr>
            <w:t>Semester</w:t>
          </w:r>
          <w:proofErr w:type="spellEnd"/>
        </w:p>
      </w:tc>
      <w:tc>
        <w:tcPr>
          <w:tcW w:w="35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5A5C59" w14:textId="77777777" w:rsidR="00C27585" w:rsidRPr="00B61125" w:rsidRDefault="00C27585" w:rsidP="00C27585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  <w:lang w:val="it-IT"/>
            </w:rPr>
          </w:pP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Titel</w:t>
          </w:r>
          <w:proofErr w:type="spellEnd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 xml:space="preserve"> </w:t>
          </w: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der</w:t>
          </w:r>
          <w:proofErr w:type="spellEnd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 xml:space="preserve"> </w:t>
          </w: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Veranstaltung</w:t>
          </w:r>
          <w:proofErr w:type="spellEnd"/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95AA8F" w14:textId="77777777" w:rsidR="00C27585" w:rsidRPr="00B61125" w:rsidRDefault="00C27585" w:rsidP="00C27585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  <w:lang w:val="it-IT"/>
            </w:rPr>
          </w:pP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Lehrende</w:t>
          </w:r>
          <w:proofErr w:type="spellEnd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/r</w:t>
          </w:r>
        </w:p>
      </w:tc>
      <w:tc>
        <w:tcPr>
          <w:tcW w:w="9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BBCFCD3" w14:textId="77777777" w:rsidR="00C27585" w:rsidRPr="00B61125" w:rsidRDefault="00C27585" w:rsidP="00C27585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Art*</w:t>
          </w:r>
        </w:p>
      </w:tc>
      <w:tc>
        <w:tcPr>
          <w:tcW w:w="4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C3C126E" w14:textId="77777777" w:rsidR="00C27585" w:rsidRPr="00B61125" w:rsidRDefault="00C27585" w:rsidP="00C27585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CP</w:t>
          </w:r>
        </w:p>
      </w:tc>
      <w:tc>
        <w:tcPr>
          <w:tcW w:w="6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9BCF65" w14:textId="77777777" w:rsidR="00C27585" w:rsidRPr="00B61125" w:rsidRDefault="00C27585" w:rsidP="00C27585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  <w:lang w:val="it-IT"/>
            </w:rPr>
            <w:t>verbucht</w:t>
          </w:r>
          <w:proofErr w:type="spellEnd"/>
        </w:p>
      </w:tc>
    </w:tr>
  </w:tbl>
  <w:p w14:paraId="6FDA4735" w14:textId="77777777" w:rsidR="00CD2DBC" w:rsidRPr="00371A1C" w:rsidRDefault="00CD2DBC" w:rsidP="00371A1C">
    <w:pPr>
      <w:pStyle w:val="Kopfzeil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7C5A19"/>
    <w:multiLevelType w:val="hybridMultilevel"/>
    <w:tmpl w:val="BAE68484"/>
    <w:lvl w:ilvl="0" w:tplc="4F8C24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D815E4"/>
    <w:multiLevelType w:val="hybridMultilevel"/>
    <w:tmpl w:val="A88A57D6"/>
    <w:lvl w:ilvl="0" w:tplc="24F2DFC4">
      <w:start w:val="1"/>
      <w:numFmt w:val="bullet"/>
      <w:pStyle w:val="Aufzhlung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35FB9"/>
    <w:multiLevelType w:val="hybridMultilevel"/>
    <w:tmpl w:val="7B06084A"/>
    <w:lvl w:ilvl="0" w:tplc="279E23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3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it-IT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B11"/>
    <w:rsid w:val="00015130"/>
    <w:rsid w:val="00016982"/>
    <w:rsid w:val="00020351"/>
    <w:rsid w:val="0002274D"/>
    <w:rsid w:val="00022D83"/>
    <w:rsid w:val="00023334"/>
    <w:rsid w:val="00023A03"/>
    <w:rsid w:val="00024F40"/>
    <w:rsid w:val="00026636"/>
    <w:rsid w:val="00026830"/>
    <w:rsid w:val="000307D3"/>
    <w:rsid w:val="0003118A"/>
    <w:rsid w:val="000335F3"/>
    <w:rsid w:val="0003768C"/>
    <w:rsid w:val="00037BA4"/>
    <w:rsid w:val="00040330"/>
    <w:rsid w:val="00042B11"/>
    <w:rsid w:val="00046F79"/>
    <w:rsid w:val="00051669"/>
    <w:rsid w:val="00051957"/>
    <w:rsid w:val="00056F64"/>
    <w:rsid w:val="00061139"/>
    <w:rsid w:val="000638D8"/>
    <w:rsid w:val="0006648B"/>
    <w:rsid w:val="000675D9"/>
    <w:rsid w:val="00070531"/>
    <w:rsid w:val="00072051"/>
    <w:rsid w:val="0007302B"/>
    <w:rsid w:val="00074C0B"/>
    <w:rsid w:val="000758A6"/>
    <w:rsid w:val="00075A03"/>
    <w:rsid w:val="00075DC7"/>
    <w:rsid w:val="00077140"/>
    <w:rsid w:val="000778C5"/>
    <w:rsid w:val="0008017D"/>
    <w:rsid w:val="0008250A"/>
    <w:rsid w:val="000854D2"/>
    <w:rsid w:val="00086C7D"/>
    <w:rsid w:val="00087381"/>
    <w:rsid w:val="00090B58"/>
    <w:rsid w:val="000A0844"/>
    <w:rsid w:val="000A5E5B"/>
    <w:rsid w:val="000A7706"/>
    <w:rsid w:val="000B2B0F"/>
    <w:rsid w:val="000B3757"/>
    <w:rsid w:val="000B507C"/>
    <w:rsid w:val="000B60A0"/>
    <w:rsid w:val="000C10E5"/>
    <w:rsid w:val="000C1C67"/>
    <w:rsid w:val="000C44F8"/>
    <w:rsid w:val="000C5BC2"/>
    <w:rsid w:val="000C69B2"/>
    <w:rsid w:val="000C6C4A"/>
    <w:rsid w:val="000D5749"/>
    <w:rsid w:val="000D6367"/>
    <w:rsid w:val="000D6EDF"/>
    <w:rsid w:val="000E1654"/>
    <w:rsid w:val="000E4D88"/>
    <w:rsid w:val="000E4E9C"/>
    <w:rsid w:val="000F2197"/>
    <w:rsid w:val="000F3D1A"/>
    <w:rsid w:val="0010303E"/>
    <w:rsid w:val="001054DE"/>
    <w:rsid w:val="00110F2F"/>
    <w:rsid w:val="001125D8"/>
    <w:rsid w:val="0012015B"/>
    <w:rsid w:val="001232CD"/>
    <w:rsid w:val="00124B30"/>
    <w:rsid w:val="00126ED3"/>
    <w:rsid w:val="001277B6"/>
    <w:rsid w:val="001277DA"/>
    <w:rsid w:val="00132BC4"/>
    <w:rsid w:val="0013633A"/>
    <w:rsid w:val="00145839"/>
    <w:rsid w:val="00147732"/>
    <w:rsid w:val="00151652"/>
    <w:rsid w:val="0015513F"/>
    <w:rsid w:val="00160C58"/>
    <w:rsid w:val="00164435"/>
    <w:rsid w:val="00171C99"/>
    <w:rsid w:val="00180EB6"/>
    <w:rsid w:val="001822C4"/>
    <w:rsid w:val="00184AAC"/>
    <w:rsid w:val="00192FA0"/>
    <w:rsid w:val="00195AD6"/>
    <w:rsid w:val="0019661A"/>
    <w:rsid w:val="00197903"/>
    <w:rsid w:val="001A4985"/>
    <w:rsid w:val="001A5498"/>
    <w:rsid w:val="001A7DD5"/>
    <w:rsid w:val="001B0B7F"/>
    <w:rsid w:val="001B2A09"/>
    <w:rsid w:val="001B37A6"/>
    <w:rsid w:val="001C0963"/>
    <w:rsid w:val="001D2C9B"/>
    <w:rsid w:val="001D6980"/>
    <w:rsid w:val="001D79B8"/>
    <w:rsid w:val="001F4106"/>
    <w:rsid w:val="001F5BB2"/>
    <w:rsid w:val="001F6135"/>
    <w:rsid w:val="002023CE"/>
    <w:rsid w:val="00204289"/>
    <w:rsid w:val="0020454D"/>
    <w:rsid w:val="00210AB8"/>
    <w:rsid w:val="00212432"/>
    <w:rsid w:val="00226C90"/>
    <w:rsid w:val="00231D1A"/>
    <w:rsid w:val="00231E7F"/>
    <w:rsid w:val="002327AB"/>
    <w:rsid w:val="002327DA"/>
    <w:rsid w:val="0023461F"/>
    <w:rsid w:val="00243BBF"/>
    <w:rsid w:val="00251E64"/>
    <w:rsid w:val="0025437C"/>
    <w:rsid w:val="00261C24"/>
    <w:rsid w:val="002632BC"/>
    <w:rsid w:val="00263547"/>
    <w:rsid w:val="00264114"/>
    <w:rsid w:val="00265A2D"/>
    <w:rsid w:val="00265FB5"/>
    <w:rsid w:val="00266B32"/>
    <w:rsid w:val="00266E9A"/>
    <w:rsid w:val="002670B4"/>
    <w:rsid w:val="00274B91"/>
    <w:rsid w:val="0028172A"/>
    <w:rsid w:val="00287068"/>
    <w:rsid w:val="00290A43"/>
    <w:rsid w:val="00292349"/>
    <w:rsid w:val="0029599E"/>
    <w:rsid w:val="0029713D"/>
    <w:rsid w:val="00297C25"/>
    <w:rsid w:val="002A20A1"/>
    <w:rsid w:val="002A6487"/>
    <w:rsid w:val="002B085C"/>
    <w:rsid w:val="002B1527"/>
    <w:rsid w:val="002B1BA7"/>
    <w:rsid w:val="002B2990"/>
    <w:rsid w:val="002B6319"/>
    <w:rsid w:val="002C2B39"/>
    <w:rsid w:val="002C3151"/>
    <w:rsid w:val="002C38EE"/>
    <w:rsid w:val="002D13F0"/>
    <w:rsid w:val="002E05A0"/>
    <w:rsid w:val="002E0CDC"/>
    <w:rsid w:val="002E1FBA"/>
    <w:rsid w:val="002E3D67"/>
    <w:rsid w:val="002E3D6C"/>
    <w:rsid w:val="002E7731"/>
    <w:rsid w:val="002F1190"/>
    <w:rsid w:val="002F4ABB"/>
    <w:rsid w:val="002F6933"/>
    <w:rsid w:val="002F7F23"/>
    <w:rsid w:val="00304F35"/>
    <w:rsid w:val="003050A3"/>
    <w:rsid w:val="00305EFC"/>
    <w:rsid w:val="00306E52"/>
    <w:rsid w:val="00310455"/>
    <w:rsid w:val="00314FCA"/>
    <w:rsid w:val="003151E7"/>
    <w:rsid w:val="00320E96"/>
    <w:rsid w:val="00323EF2"/>
    <w:rsid w:val="00325E4B"/>
    <w:rsid w:val="003279FF"/>
    <w:rsid w:val="00341817"/>
    <w:rsid w:val="00341B73"/>
    <w:rsid w:val="00341C9F"/>
    <w:rsid w:val="00344734"/>
    <w:rsid w:val="00350595"/>
    <w:rsid w:val="00350BD8"/>
    <w:rsid w:val="00353AD0"/>
    <w:rsid w:val="00353E02"/>
    <w:rsid w:val="00362220"/>
    <w:rsid w:val="003653EA"/>
    <w:rsid w:val="00371A1C"/>
    <w:rsid w:val="00372E4B"/>
    <w:rsid w:val="0037464D"/>
    <w:rsid w:val="00374C52"/>
    <w:rsid w:val="00374EF2"/>
    <w:rsid w:val="003752D3"/>
    <w:rsid w:val="00376D30"/>
    <w:rsid w:val="0038243E"/>
    <w:rsid w:val="00382A42"/>
    <w:rsid w:val="003836CF"/>
    <w:rsid w:val="00384557"/>
    <w:rsid w:val="003852B0"/>
    <w:rsid w:val="003868E6"/>
    <w:rsid w:val="00386E8F"/>
    <w:rsid w:val="003873B4"/>
    <w:rsid w:val="00391C7D"/>
    <w:rsid w:val="0039643F"/>
    <w:rsid w:val="0039679E"/>
    <w:rsid w:val="003A1B94"/>
    <w:rsid w:val="003A635A"/>
    <w:rsid w:val="003B046B"/>
    <w:rsid w:val="003B14CE"/>
    <w:rsid w:val="003B29D4"/>
    <w:rsid w:val="003B3E19"/>
    <w:rsid w:val="003B4705"/>
    <w:rsid w:val="003B656A"/>
    <w:rsid w:val="003B76FA"/>
    <w:rsid w:val="003C22B7"/>
    <w:rsid w:val="003C5AD2"/>
    <w:rsid w:val="003C6E1A"/>
    <w:rsid w:val="003C7B0E"/>
    <w:rsid w:val="003C7B3B"/>
    <w:rsid w:val="003D214B"/>
    <w:rsid w:val="003E0660"/>
    <w:rsid w:val="003E2777"/>
    <w:rsid w:val="003E2C6D"/>
    <w:rsid w:val="003E46DA"/>
    <w:rsid w:val="003E7E61"/>
    <w:rsid w:val="003F116A"/>
    <w:rsid w:val="003F1AEC"/>
    <w:rsid w:val="003F79DA"/>
    <w:rsid w:val="00400569"/>
    <w:rsid w:val="00400C69"/>
    <w:rsid w:val="00401166"/>
    <w:rsid w:val="004033FA"/>
    <w:rsid w:val="00403551"/>
    <w:rsid w:val="004064D9"/>
    <w:rsid w:val="004112DF"/>
    <w:rsid w:val="004113DB"/>
    <w:rsid w:val="0041155D"/>
    <w:rsid w:val="00412FD8"/>
    <w:rsid w:val="00413537"/>
    <w:rsid w:val="00415337"/>
    <w:rsid w:val="0041533F"/>
    <w:rsid w:val="00416870"/>
    <w:rsid w:val="00417C84"/>
    <w:rsid w:val="004219F4"/>
    <w:rsid w:val="00426EDA"/>
    <w:rsid w:val="00427660"/>
    <w:rsid w:val="00427671"/>
    <w:rsid w:val="00432054"/>
    <w:rsid w:val="00433D76"/>
    <w:rsid w:val="00434B4B"/>
    <w:rsid w:val="00441B8C"/>
    <w:rsid w:val="00442E76"/>
    <w:rsid w:val="004453A2"/>
    <w:rsid w:val="004458B0"/>
    <w:rsid w:val="004500D0"/>
    <w:rsid w:val="00453327"/>
    <w:rsid w:val="00455A90"/>
    <w:rsid w:val="0045663A"/>
    <w:rsid w:val="00461B19"/>
    <w:rsid w:val="00461EF4"/>
    <w:rsid w:val="00462737"/>
    <w:rsid w:val="004653F9"/>
    <w:rsid w:val="004654C0"/>
    <w:rsid w:val="0046708B"/>
    <w:rsid w:val="004707E4"/>
    <w:rsid w:val="00470D3A"/>
    <w:rsid w:val="00472684"/>
    <w:rsid w:val="00475794"/>
    <w:rsid w:val="00476896"/>
    <w:rsid w:val="0048226B"/>
    <w:rsid w:val="00483AF6"/>
    <w:rsid w:val="0048470F"/>
    <w:rsid w:val="00485151"/>
    <w:rsid w:val="00494948"/>
    <w:rsid w:val="00496705"/>
    <w:rsid w:val="004A063A"/>
    <w:rsid w:val="004A11A2"/>
    <w:rsid w:val="004A3F4A"/>
    <w:rsid w:val="004A42BF"/>
    <w:rsid w:val="004A64EC"/>
    <w:rsid w:val="004A6B0E"/>
    <w:rsid w:val="004B2676"/>
    <w:rsid w:val="004B2B3E"/>
    <w:rsid w:val="004B5102"/>
    <w:rsid w:val="004B7391"/>
    <w:rsid w:val="004C1218"/>
    <w:rsid w:val="004C1B86"/>
    <w:rsid w:val="004C3DFF"/>
    <w:rsid w:val="004C4AA0"/>
    <w:rsid w:val="004C4F27"/>
    <w:rsid w:val="004C6019"/>
    <w:rsid w:val="004C74AE"/>
    <w:rsid w:val="004D050F"/>
    <w:rsid w:val="004D1A7B"/>
    <w:rsid w:val="004D3056"/>
    <w:rsid w:val="004D414A"/>
    <w:rsid w:val="004D65A6"/>
    <w:rsid w:val="004E1E8A"/>
    <w:rsid w:val="004E333B"/>
    <w:rsid w:val="004E37C4"/>
    <w:rsid w:val="004E511F"/>
    <w:rsid w:val="004E7ACD"/>
    <w:rsid w:val="004F05E3"/>
    <w:rsid w:val="004F35B1"/>
    <w:rsid w:val="004F4500"/>
    <w:rsid w:val="00500C98"/>
    <w:rsid w:val="00503064"/>
    <w:rsid w:val="005032F2"/>
    <w:rsid w:val="00505133"/>
    <w:rsid w:val="00513DAD"/>
    <w:rsid w:val="0051416D"/>
    <w:rsid w:val="00514195"/>
    <w:rsid w:val="00514745"/>
    <w:rsid w:val="00514E3B"/>
    <w:rsid w:val="0051520D"/>
    <w:rsid w:val="00520CA1"/>
    <w:rsid w:val="00522253"/>
    <w:rsid w:val="00536570"/>
    <w:rsid w:val="00536661"/>
    <w:rsid w:val="005367E6"/>
    <w:rsid w:val="005405A3"/>
    <w:rsid w:val="00544478"/>
    <w:rsid w:val="0055008C"/>
    <w:rsid w:val="005539B2"/>
    <w:rsid w:val="00553C91"/>
    <w:rsid w:val="0055409A"/>
    <w:rsid w:val="00557D60"/>
    <w:rsid w:val="00557DE5"/>
    <w:rsid w:val="00563057"/>
    <w:rsid w:val="005709C2"/>
    <w:rsid w:val="00571A05"/>
    <w:rsid w:val="00574D3C"/>
    <w:rsid w:val="005753EB"/>
    <w:rsid w:val="00577DE1"/>
    <w:rsid w:val="00585060"/>
    <w:rsid w:val="0058707F"/>
    <w:rsid w:val="0058715D"/>
    <w:rsid w:val="00587B95"/>
    <w:rsid w:val="00591C00"/>
    <w:rsid w:val="005946D7"/>
    <w:rsid w:val="005A2659"/>
    <w:rsid w:val="005A287D"/>
    <w:rsid w:val="005A459F"/>
    <w:rsid w:val="005A63A3"/>
    <w:rsid w:val="005A655B"/>
    <w:rsid w:val="005B07A2"/>
    <w:rsid w:val="005B12C8"/>
    <w:rsid w:val="005B57A1"/>
    <w:rsid w:val="005B7887"/>
    <w:rsid w:val="005C0392"/>
    <w:rsid w:val="005C179D"/>
    <w:rsid w:val="005C1CC0"/>
    <w:rsid w:val="005C1D2C"/>
    <w:rsid w:val="005C4090"/>
    <w:rsid w:val="005C50A4"/>
    <w:rsid w:val="005C7BF5"/>
    <w:rsid w:val="005D1C86"/>
    <w:rsid w:val="005D6442"/>
    <w:rsid w:val="005D7DC7"/>
    <w:rsid w:val="005E543E"/>
    <w:rsid w:val="005E672B"/>
    <w:rsid w:val="005E7CE3"/>
    <w:rsid w:val="005F015B"/>
    <w:rsid w:val="005F0DF3"/>
    <w:rsid w:val="005F31D3"/>
    <w:rsid w:val="005F3A0E"/>
    <w:rsid w:val="005F46F3"/>
    <w:rsid w:val="005F4D15"/>
    <w:rsid w:val="0060406D"/>
    <w:rsid w:val="00605C68"/>
    <w:rsid w:val="00606869"/>
    <w:rsid w:val="00610678"/>
    <w:rsid w:val="00612472"/>
    <w:rsid w:val="0061592A"/>
    <w:rsid w:val="0061700A"/>
    <w:rsid w:val="00620D8D"/>
    <w:rsid w:val="00622AD2"/>
    <w:rsid w:val="00622FAB"/>
    <w:rsid w:val="00624910"/>
    <w:rsid w:val="00625129"/>
    <w:rsid w:val="006316C5"/>
    <w:rsid w:val="0063340A"/>
    <w:rsid w:val="006340E9"/>
    <w:rsid w:val="0064097D"/>
    <w:rsid w:val="00640DAD"/>
    <w:rsid w:val="0064191F"/>
    <w:rsid w:val="0064274B"/>
    <w:rsid w:val="0064371D"/>
    <w:rsid w:val="006439A7"/>
    <w:rsid w:val="00644832"/>
    <w:rsid w:val="0064622C"/>
    <w:rsid w:val="00650F39"/>
    <w:rsid w:val="00652714"/>
    <w:rsid w:val="006548EC"/>
    <w:rsid w:val="0066220C"/>
    <w:rsid w:val="00666CFD"/>
    <w:rsid w:val="00667E4D"/>
    <w:rsid w:val="00677EA2"/>
    <w:rsid w:val="006838B3"/>
    <w:rsid w:val="00684B3F"/>
    <w:rsid w:val="00694EE5"/>
    <w:rsid w:val="00696BB2"/>
    <w:rsid w:val="006970D2"/>
    <w:rsid w:val="006A12FC"/>
    <w:rsid w:val="006A1E0D"/>
    <w:rsid w:val="006A309D"/>
    <w:rsid w:val="006A383B"/>
    <w:rsid w:val="006A4849"/>
    <w:rsid w:val="006B1879"/>
    <w:rsid w:val="006B7BDF"/>
    <w:rsid w:val="006C16E7"/>
    <w:rsid w:val="006C274D"/>
    <w:rsid w:val="006C31E9"/>
    <w:rsid w:val="006C3C1F"/>
    <w:rsid w:val="006C4ED9"/>
    <w:rsid w:val="006C532F"/>
    <w:rsid w:val="006C54A7"/>
    <w:rsid w:val="006C74A3"/>
    <w:rsid w:val="006D0E44"/>
    <w:rsid w:val="006D1DBF"/>
    <w:rsid w:val="006D7FFA"/>
    <w:rsid w:val="006E1410"/>
    <w:rsid w:val="006E1686"/>
    <w:rsid w:val="006E5FDC"/>
    <w:rsid w:val="006F204D"/>
    <w:rsid w:val="006F78D8"/>
    <w:rsid w:val="0070120E"/>
    <w:rsid w:val="0070419D"/>
    <w:rsid w:val="007045FA"/>
    <w:rsid w:val="00710369"/>
    <w:rsid w:val="0071305F"/>
    <w:rsid w:val="0071533F"/>
    <w:rsid w:val="00716B5B"/>
    <w:rsid w:val="007178C4"/>
    <w:rsid w:val="007207CF"/>
    <w:rsid w:val="007233A9"/>
    <w:rsid w:val="00724FCF"/>
    <w:rsid w:val="00725148"/>
    <w:rsid w:val="00726478"/>
    <w:rsid w:val="007327EC"/>
    <w:rsid w:val="007331DC"/>
    <w:rsid w:val="00735376"/>
    <w:rsid w:val="007354FA"/>
    <w:rsid w:val="00742BC6"/>
    <w:rsid w:val="00745774"/>
    <w:rsid w:val="00745C51"/>
    <w:rsid w:val="00746498"/>
    <w:rsid w:val="00747504"/>
    <w:rsid w:val="00752BD1"/>
    <w:rsid w:val="0075547F"/>
    <w:rsid w:val="007561B5"/>
    <w:rsid w:val="007566C2"/>
    <w:rsid w:val="0075797F"/>
    <w:rsid w:val="0076049B"/>
    <w:rsid w:val="00760C36"/>
    <w:rsid w:val="0076158B"/>
    <w:rsid w:val="00763B6D"/>
    <w:rsid w:val="00770FB3"/>
    <w:rsid w:val="0077300B"/>
    <w:rsid w:val="00775637"/>
    <w:rsid w:val="0078038B"/>
    <w:rsid w:val="0078306D"/>
    <w:rsid w:val="007835C6"/>
    <w:rsid w:val="00783845"/>
    <w:rsid w:val="00784543"/>
    <w:rsid w:val="00792483"/>
    <w:rsid w:val="00795E7D"/>
    <w:rsid w:val="00796521"/>
    <w:rsid w:val="007A5CDB"/>
    <w:rsid w:val="007A6F22"/>
    <w:rsid w:val="007A7683"/>
    <w:rsid w:val="007B1B57"/>
    <w:rsid w:val="007B527C"/>
    <w:rsid w:val="007B6235"/>
    <w:rsid w:val="007C3378"/>
    <w:rsid w:val="007C3C0C"/>
    <w:rsid w:val="007C4860"/>
    <w:rsid w:val="007C4F93"/>
    <w:rsid w:val="007C66FA"/>
    <w:rsid w:val="007D2EBB"/>
    <w:rsid w:val="007D4698"/>
    <w:rsid w:val="007D5900"/>
    <w:rsid w:val="007D5C70"/>
    <w:rsid w:val="007E01AF"/>
    <w:rsid w:val="007E6AC5"/>
    <w:rsid w:val="007E7212"/>
    <w:rsid w:val="007F05C1"/>
    <w:rsid w:val="007F1828"/>
    <w:rsid w:val="007F60BF"/>
    <w:rsid w:val="00800752"/>
    <w:rsid w:val="00800D92"/>
    <w:rsid w:val="00802CD9"/>
    <w:rsid w:val="008043D1"/>
    <w:rsid w:val="00804B0C"/>
    <w:rsid w:val="00805CCF"/>
    <w:rsid w:val="00807913"/>
    <w:rsid w:val="0081247C"/>
    <w:rsid w:val="00814ECC"/>
    <w:rsid w:val="0081591D"/>
    <w:rsid w:val="00816D4A"/>
    <w:rsid w:val="008264DA"/>
    <w:rsid w:val="008409D0"/>
    <w:rsid w:val="008419E0"/>
    <w:rsid w:val="0084212D"/>
    <w:rsid w:val="008431AF"/>
    <w:rsid w:val="00843E34"/>
    <w:rsid w:val="00844E07"/>
    <w:rsid w:val="00846888"/>
    <w:rsid w:val="0084782B"/>
    <w:rsid w:val="008531FE"/>
    <w:rsid w:val="0085383C"/>
    <w:rsid w:val="00857F7B"/>
    <w:rsid w:val="008602B7"/>
    <w:rsid w:val="008609E1"/>
    <w:rsid w:val="00862131"/>
    <w:rsid w:val="00865C23"/>
    <w:rsid w:val="00867E89"/>
    <w:rsid w:val="00880C38"/>
    <w:rsid w:val="00882095"/>
    <w:rsid w:val="00883489"/>
    <w:rsid w:val="008847FA"/>
    <w:rsid w:val="008852FB"/>
    <w:rsid w:val="00886D2B"/>
    <w:rsid w:val="0089213C"/>
    <w:rsid w:val="00894017"/>
    <w:rsid w:val="0089413C"/>
    <w:rsid w:val="00894623"/>
    <w:rsid w:val="00894C39"/>
    <w:rsid w:val="008A22CA"/>
    <w:rsid w:val="008A6B8C"/>
    <w:rsid w:val="008A724C"/>
    <w:rsid w:val="008C6388"/>
    <w:rsid w:val="008D0AB9"/>
    <w:rsid w:val="008D0D8B"/>
    <w:rsid w:val="008D1424"/>
    <w:rsid w:val="008D1B29"/>
    <w:rsid w:val="008D410C"/>
    <w:rsid w:val="008D5B37"/>
    <w:rsid w:val="008E28FD"/>
    <w:rsid w:val="008E4573"/>
    <w:rsid w:val="008F043E"/>
    <w:rsid w:val="008F0E6C"/>
    <w:rsid w:val="008F0FA5"/>
    <w:rsid w:val="008F4DEF"/>
    <w:rsid w:val="008F705E"/>
    <w:rsid w:val="008F7D9A"/>
    <w:rsid w:val="0090105D"/>
    <w:rsid w:val="00901787"/>
    <w:rsid w:val="00907956"/>
    <w:rsid w:val="00907A9A"/>
    <w:rsid w:val="00915112"/>
    <w:rsid w:val="00917BAC"/>
    <w:rsid w:val="009202F7"/>
    <w:rsid w:val="0092070E"/>
    <w:rsid w:val="009208E4"/>
    <w:rsid w:val="00922ABE"/>
    <w:rsid w:val="00924143"/>
    <w:rsid w:val="00926A69"/>
    <w:rsid w:val="00926D6F"/>
    <w:rsid w:val="00930E75"/>
    <w:rsid w:val="009323C7"/>
    <w:rsid w:val="009436C6"/>
    <w:rsid w:val="00943713"/>
    <w:rsid w:val="00946361"/>
    <w:rsid w:val="00946F26"/>
    <w:rsid w:val="00947061"/>
    <w:rsid w:val="00950EDD"/>
    <w:rsid w:val="00952190"/>
    <w:rsid w:val="00954DA7"/>
    <w:rsid w:val="00960612"/>
    <w:rsid w:val="00960D74"/>
    <w:rsid w:val="009610F9"/>
    <w:rsid w:val="00963F94"/>
    <w:rsid w:val="00965F64"/>
    <w:rsid w:val="0096668E"/>
    <w:rsid w:val="009804B3"/>
    <w:rsid w:val="00980E9E"/>
    <w:rsid w:val="00987DAB"/>
    <w:rsid w:val="00990786"/>
    <w:rsid w:val="00990FE7"/>
    <w:rsid w:val="009A2C05"/>
    <w:rsid w:val="009A4CC1"/>
    <w:rsid w:val="009A77AF"/>
    <w:rsid w:val="009B2B0D"/>
    <w:rsid w:val="009B31E0"/>
    <w:rsid w:val="009B46EA"/>
    <w:rsid w:val="009C6A9D"/>
    <w:rsid w:val="009C743C"/>
    <w:rsid w:val="009C74C8"/>
    <w:rsid w:val="009D0155"/>
    <w:rsid w:val="009D258C"/>
    <w:rsid w:val="009D6A85"/>
    <w:rsid w:val="009E1C9A"/>
    <w:rsid w:val="009E5C8F"/>
    <w:rsid w:val="009F1D38"/>
    <w:rsid w:val="00A01490"/>
    <w:rsid w:val="00A04704"/>
    <w:rsid w:val="00A06B19"/>
    <w:rsid w:val="00A07E2D"/>
    <w:rsid w:val="00A119AE"/>
    <w:rsid w:val="00A1363B"/>
    <w:rsid w:val="00A26FEE"/>
    <w:rsid w:val="00A27092"/>
    <w:rsid w:val="00A27E8F"/>
    <w:rsid w:val="00A300A5"/>
    <w:rsid w:val="00A346C0"/>
    <w:rsid w:val="00A34749"/>
    <w:rsid w:val="00A36227"/>
    <w:rsid w:val="00A41B5B"/>
    <w:rsid w:val="00A4252D"/>
    <w:rsid w:val="00A4507C"/>
    <w:rsid w:val="00A50CFB"/>
    <w:rsid w:val="00A51791"/>
    <w:rsid w:val="00A56F97"/>
    <w:rsid w:val="00A5765F"/>
    <w:rsid w:val="00A57E3B"/>
    <w:rsid w:val="00A62F33"/>
    <w:rsid w:val="00A65BCE"/>
    <w:rsid w:val="00A67011"/>
    <w:rsid w:val="00A73A1F"/>
    <w:rsid w:val="00A762D3"/>
    <w:rsid w:val="00A80140"/>
    <w:rsid w:val="00A828DF"/>
    <w:rsid w:val="00A839B7"/>
    <w:rsid w:val="00A84314"/>
    <w:rsid w:val="00A8698C"/>
    <w:rsid w:val="00A93C67"/>
    <w:rsid w:val="00AA0182"/>
    <w:rsid w:val="00AA5338"/>
    <w:rsid w:val="00AA6B11"/>
    <w:rsid w:val="00AB0DCC"/>
    <w:rsid w:val="00AB68F2"/>
    <w:rsid w:val="00AC540C"/>
    <w:rsid w:val="00AC5767"/>
    <w:rsid w:val="00AC7819"/>
    <w:rsid w:val="00AD1FFB"/>
    <w:rsid w:val="00AD78A6"/>
    <w:rsid w:val="00AD7C8A"/>
    <w:rsid w:val="00AE1687"/>
    <w:rsid w:val="00AE76DB"/>
    <w:rsid w:val="00AE7DD3"/>
    <w:rsid w:val="00AF4B69"/>
    <w:rsid w:val="00AF78AA"/>
    <w:rsid w:val="00B02ACA"/>
    <w:rsid w:val="00B031AF"/>
    <w:rsid w:val="00B03DD6"/>
    <w:rsid w:val="00B0468E"/>
    <w:rsid w:val="00B0709B"/>
    <w:rsid w:val="00B103A1"/>
    <w:rsid w:val="00B10410"/>
    <w:rsid w:val="00B107FB"/>
    <w:rsid w:val="00B15025"/>
    <w:rsid w:val="00B159C6"/>
    <w:rsid w:val="00B15B11"/>
    <w:rsid w:val="00B1701A"/>
    <w:rsid w:val="00B20809"/>
    <w:rsid w:val="00B2209C"/>
    <w:rsid w:val="00B2573A"/>
    <w:rsid w:val="00B27A01"/>
    <w:rsid w:val="00B3453E"/>
    <w:rsid w:val="00B34820"/>
    <w:rsid w:val="00B36AB8"/>
    <w:rsid w:val="00B36FA9"/>
    <w:rsid w:val="00B3734B"/>
    <w:rsid w:val="00B432B3"/>
    <w:rsid w:val="00B443C5"/>
    <w:rsid w:val="00B4485B"/>
    <w:rsid w:val="00B45E95"/>
    <w:rsid w:val="00B5009E"/>
    <w:rsid w:val="00B51622"/>
    <w:rsid w:val="00B51D2E"/>
    <w:rsid w:val="00B5295E"/>
    <w:rsid w:val="00B55663"/>
    <w:rsid w:val="00B56A1D"/>
    <w:rsid w:val="00B56F42"/>
    <w:rsid w:val="00B610E5"/>
    <w:rsid w:val="00B61125"/>
    <w:rsid w:val="00B627F8"/>
    <w:rsid w:val="00B66659"/>
    <w:rsid w:val="00B75E64"/>
    <w:rsid w:val="00B76C0F"/>
    <w:rsid w:val="00B7704D"/>
    <w:rsid w:val="00B77FCC"/>
    <w:rsid w:val="00B871C8"/>
    <w:rsid w:val="00B91A35"/>
    <w:rsid w:val="00B94ADB"/>
    <w:rsid w:val="00B95029"/>
    <w:rsid w:val="00B96629"/>
    <w:rsid w:val="00BA47EF"/>
    <w:rsid w:val="00BA7922"/>
    <w:rsid w:val="00BB3142"/>
    <w:rsid w:val="00BB5511"/>
    <w:rsid w:val="00BC0CA0"/>
    <w:rsid w:val="00BC21D8"/>
    <w:rsid w:val="00BC38CC"/>
    <w:rsid w:val="00BC467D"/>
    <w:rsid w:val="00BC61DA"/>
    <w:rsid w:val="00BC7044"/>
    <w:rsid w:val="00BE76E9"/>
    <w:rsid w:val="00BF25A8"/>
    <w:rsid w:val="00BF479B"/>
    <w:rsid w:val="00BF6D98"/>
    <w:rsid w:val="00BF6E5D"/>
    <w:rsid w:val="00C02C08"/>
    <w:rsid w:val="00C02FF9"/>
    <w:rsid w:val="00C056CC"/>
    <w:rsid w:val="00C10503"/>
    <w:rsid w:val="00C127E7"/>
    <w:rsid w:val="00C13FE6"/>
    <w:rsid w:val="00C21DAB"/>
    <w:rsid w:val="00C23958"/>
    <w:rsid w:val="00C26250"/>
    <w:rsid w:val="00C27585"/>
    <w:rsid w:val="00C30336"/>
    <w:rsid w:val="00C337C9"/>
    <w:rsid w:val="00C36476"/>
    <w:rsid w:val="00C513B3"/>
    <w:rsid w:val="00C53B78"/>
    <w:rsid w:val="00C548F1"/>
    <w:rsid w:val="00C54ECE"/>
    <w:rsid w:val="00C56468"/>
    <w:rsid w:val="00C5792E"/>
    <w:rsid w:val="00C6092B"/>
    <w:rsid w:val="00C60A33"/>
    <w:rsid w:val="00C60E57"/>
    <w:rsid w:val="00C627A3"/>
    <w:rsid w:val="00C6293C"/>
    <w:rsid w:val="00C62FDC"/>
    <w:rsid w:val="00C64036"/>
    <w:rsid w:val="00C64612"/>
    <w:rsid w:val="00C648B8"/>
    <w:rsid w:val="00C664B3"/>
    <w:rsid w:val="00C723A0"/>
    <w:rsid w:val="00C75507"/>
    <w:rsid w:val="00C75C30"/>
    <w:rsid w:val="00C76154"/>
    <w:rsid w:val="00C809CB"/>
    <w:rsid w:val="00C828F5"/>
    <w:rsid w:val="00C84F85"/>
    <w:rsid w:val="00C90436"/>
    <w:rsid w:val="00C91635"/>
    <w:rsid w:val="00C94ED8"/>
    <w:rsid w:val="00C9510C"/>
    <w:rsid w:val="00C95E37"/>
    <w:rsid w:val="00C97782"/>
    <w:rsid w:val="00CA298C"/>
    <w:rsid w:val="00CA2F95"/>
    <w:rsid w:val="00CA3060"/>
    <w:rsid w:val="00CC0515"/>
    <w:rsid w:val="00CC1173"/>
    <w:rsid w:val="00CC18B1"/>
    <w:rsid w:val="00CC38E6"/>
    <w:rsid w:val="00CC5789"/>
    <w:rsid w:val="00CC60CF"/>
    <w:rsid w:val="00CC7A5C"/>
    <w:rsid w:val="00CD08D4"/>
    <w:rsid w:val="00CD2DBC"/>
    <w:rsid w:val="00CD3113"/>
    <w:rsid w:val="00CD4307"/>
    <w:rsid w:val="00CD48F6"/>
    <w:rsid w:val="00CE069B"/>
    <w:rsid w:val="00CE119D"/>
    <w:rsid w:val="00CE1575"/>
    <w:rsid w:val="00CE16DF"/>
    <w:rsid w:val="00CE21D0"/>
    <w:rsid w:val="00CF0BA8"/>
    <w:rsid w:val="00CF4035"/>
    <w:rsid w:val="00D055CC"/>
    <w:rsid w:val="00D06F24"/>
    <w:rsid w:val="00D15ADC"/>
    <w:rsid w:val="00D20B69"/>
    <w:rsid w:val="00D20C95"/>
    <w:rsid w:val="00D21558"/>
    <w:rsid w:val="00D2273B"/>
    <w:rsid w:val="00D24D62"/>
    <w:rsid w:val="00D24D9E"/>
    <w:rsid w:val="00D254C6"/>
    <w:rsid w:val="00D26993"/>
    <w:rsid w:val="00D27B30"/>
    <w:rsid w:val="00D33116"/>
    <w:rsid w:val="00D364A1"/>
    <w:rsid w:val="00D4290C"/>
    <w:rsid w:val="00D43C67"/>
    <w:rsid w:val="00D472D3"/>
    <w:rsid w:val="00D47B36"/>
    <w:rsid w:val="00D52DFB"/>
    <w:rsid w:val="00D6076B"/>
    <w:rsid w:val="00D60D1C"/>
    <w:rsid w:val="00D621A7"/>
    <w:rsid w:val="00D62D6B"/>
    <w:rsid w:val="00D652B4"/>
    <w:rsid w:val="00D672D8"/>
    <w:rsid w:val="00D74938"/>
    <w:rsid w:val="00D81D1C"/>
    <w:rsid w:val="00D94F68"/>
    <w:rsid w:val="00D96D7D"/>
    <w:rsid w:val="00DA0009"/>
    <w:rsid w:val="00DA1742"/>
    <w:rsid w:val="00DA21AB"/>
    <w:rsid w:val="00DA2F57"/>
    <w:rsid w:val="00DB3035"/>
    <w:rsid w:val="00DB4637"/>
    <w:rsid w:val="00DB4BD8"/>
    <w:rsid w:val="00DB75BC"/>
    <w:rsid w:val="00DC05C3"/>
    <w:rsid w:val="00DD0BDC"/>
    <w:rsid w:val="00DD0E41"/>
    <w:rsid w:val="00DD2389"/>
    <w:rsid w:val="00DD4FB7"/>
    <w:rsid w:val="00DD63F3"/>
    <w:rsid w:val="00DE0D8B"/>
    <w:rsid w:val="00DE2E3C"/>
    <w:rsid w:val="00DE31B4"/>
    <w:rsid w:val="00DF2DBC"/>
    <w:rsid w:val="00DF5D81"/>
    <w:rsid w:val="00DF6C24"/>
    <w:rsid w:val="00DF7C33"/>
    <w:rsid w:val="00E04F29"/>
    <w:rsid w:val="00E07081"/>
    <w:rsid w:val="00E1067F"/>
    <w:rsid w:val="00E10A75"/>
    <w:rsid w:val="00E11B99"/>
    <w:rsid w:val="00E12C97"/>
    <w:rsid w:val="00E16DCC"/>
    <w:rsid w:val="00E215BF"/>
    <w:rsid w:val="00E226D9"/>
    <w:rsid w:val="00E27834"/>
    <w:rsid w:val="00E3001E"/>
    <w:rsid w:val="00E306E6"/>
    <w:rsid w:val="00E30F25"/>
    <w:rsid w:val="00E322B9"/>
    <w:rsid w:val="00E326E6"/>
    <w:rsid w:val="00E33F51"/>
    <w:rsid w:val="00E374F9"/>
    <w:rsid w:val="00E40C58"/>
    <w:rsid w:val="00E44179"/>
    <w:rsid w:val="00E53BFC"/>
    <w:rsid w:val="00E560B4"/>
    <w:rsid w:val="00E60986"/>
    <w:rsid w:val="00E672D8"/>
    <w:rsid w:val="00E717FA"/>
    <w:rsid w:val="00E722FC"/>
    <w:rsid w:val="00E75827"/>
    <w:rsid w:val="00E75CDF"/>
    <w:rsid w:val="00E76D81"/>
    <w:rsid w:val="00E82980"/>
    <w:rsid w:val="00E833D0"/>
    <w:rsid w:val="00E8444A"/>
    <w:rsid w:val="00E8448A"/>
    <w:rsid w:val="00E85600"/>
    <w:rsid w:val="00E85E97"/>
    <w:rsid w:val="00E867D1"/>
    <w:rsid w:val="00E87471"/>
    <w:rsid w:val="00E91496"/>
    <w:rsid w:val="00E91ED2"/>
    <w:rsid w:val="00E92944"/>
    <w:rsid w:val="00E96578"/>
    <w:rsid w:val="00E968C5"/>
    <w:rsid w:val="00EA15F8"/>
    <w:rsid w:val="00EB2A95"/>
    <w:rsid w:val="00EB304C"/>
    <w:rsid w:val="00EB4ABD"/>
    <w:rsid w:val="00EC4B54"/>
    <w:rsid w:val="00ED3BF9"/>
    <w:rsid w:val="00EE1F3A"/>
    <w:rsid w:val="00EE2FDA"/>
    <w:rsid w:val="00EE512F"/>
    <w:rsid w:val="00EF0B4E"/>
    <w:rsid w:val="00EF157A"/>
    <w:rsid w:val="00EF1FAE"/>
    <w:rsid w:val="00EF27D0"/>
    <w:rsid w:val="00EF2DEC"/>
    <w:rsid w:val="00EF45D6"/>
    <w:rsid w:val="00EF4B1C"/>
    <w:rsid w:val="00EF5BE6"/>
    <w:rsid w:val="00EF6B2C"/>
    <w:rsid w:val="00F032A0"/>
    <w:rsid w:val="00F03433"/>
    <w:rsid w:val="00F03A1E"/>
    <w:rsid w:val="00F069E3"/>
    <w:rsid w:val="00F1111E"/>
    <w:rsid w:val="00F1237D"/>
    <w:rsid w:val="00F135B9"/>
    <w:rsid w:val="00F14161"/>
    <w:rsid w:val="00F20FA4"/>
    <w:rsid w:val="00F230E3"/>
    <w:rsid w:val="00F23435"/>
    <w:rsid w:val="00F23EB5"/>
    <w:rsid w:val="00F300D5"/>
    <w:rsid w:val="00F318B5"/>
    <w:rsid w:val="00F33603"/>
    <w:rsid w:val="00F33D9E"/>
    <w:rsid w:val="00F35073"/>
    <w:rsid w:val="00F37D77"/>
    <w:rsid w:val="00F428FB"/>
    <w:rsid w:val="00F535F4"/>
    <w:rsid w:val="00F622C6"/>
    <w:rsid w:val="00F6353C"/>
    <w:rsid w:val="00F6492B"/>
    <w:rsid w:val="00F65110"/>
    <w:rsid w:val="00F70C8C"/>
    <w:rsid w:val="00F722D6"/>
    <w:rsid w:val="00F7776C"/>
    <w:rsid w:val="00F807FF"/>
    <w:rsid w:val="00F8099E"/>
    <w:rsid w:val="00F83374"/>
    <w:rsid w:val="00F86D44"/>
    <w:rsid w:val="00F86F1D"/>
    <w:rsid w:val="00F87357"/>
    <w:rsid w:val="00F90D9D"/>
    <w:rsid w:val="00F929CE"/>
    <w:rsid w:val="00F94C2A"/>
    <w:rsid w:val="00F9612F"/>
    <w:rsid w:val="00F969B9"/>
    <w:rsid w:val="00F96B19"/>
    <w:rsid w:val="00FA27BF"/>
    <w:rsid w:val="00FA33EC"/>
    <w:rsid w:val="00FA641E"/>
    <w:rsid w:val="00FA6A51"/>
    <w:rsid w:val="00FB0D68"/>
    <w:rsid w:val="00FB3FB4"/>
    <w:rsid w:val="00FB48F1"/>
    <w:rsid w:val="00FB648A"/>
    <w:rsid w:val="00FB7086"/>
    <w:rsid w:val="00FC1839"/>
    <w:rsid w:val="00FC19B6"/>
    <w:rsid w:val="00FC3656"/>
    <w:rsid w:val="00FC40E2"/>
    <w:rsid w:val="00FD0673"/>
    <w:rsid w:val="00FD140B"/>
    <w:rsid w:val="00FD163F"/>
    <w:rsid w:val="00FD442F"/>
    <w:rsid w:val="00FD48B7"/>
    <w:rsid w:val="00FD7991"/>
    <w:rsid w:val="00FE0552"/>
    <w:rsid w:val="00FE377F"/>
    <w:rsid w:val="00FE3B46"/>
    <w:rsid w:val="00FE4CE3"/>
    <w:rsid w:val="00FE5430"/>
    <w:rsid w:val="00FE7A58"/>
    <w:rsid w:val="00FF01AE"/>
    <w:rsid w:val="00FF42AC"/>
    <w:rsid w:val="00FF76A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E0CEB2D"/>
  <w15:chartTrackingRefBased/>
  <w15:docId w15:val="{A532FE0C-2997-4541-9321-FDF3CBF4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66CFD"/>
    <w:pPr>
      <w:jc w:val="both"/>
    </w:pPr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rsid w:val="0041533F"/>
    <w:pPr>
      <w:autoSpaceDE w:val="0"/>
      <w:autoSpaceDN w:val="0"/>
      <w:adjustRightInd w:val="0"/>
      <w:spacing w:after="120" w:line="360" w:lineRule="auto"/>
      <w:ind w:left="851" w:hanging="851"/>
    </w:pPr>
    <w:rPr>
      <w:rFonts w:ascii="Calibri" w:hAnsi="Calibri" w:cs="Arial"/>
      <w:b/>
      <w:sz w:val="32"/>
      <w:szCs w:val="28"/>
      <w:lang w:eastAsia="en-US"/>
    </w:rPr>
  </w:style>
  <w:style w:type="paragraph" w:customStyle="1" w:styleId="2">
    <w:name w:val="Ü2"/>
    <w:basedOn w:val="1"/>
    <w:rsid w:val="0041533F"/>
    <w:rPr>
      <w:sz w:val="28"/>
    </w:rPr>
  </w:style>
  <w:style w:type="paragraph" w:customStyle="1" w:styleId="3">
    <w:name w:val="Ü3"/>
    <w:basedOn w:val="2"/>
    <w:rsid w:val="0041533F"/>
    <w:pPr>
      <w:autoSpaceDE/>
      <w:autoSpaceDN/>
      <w:adjustRightInd/>
    </w:pPr>
    <w:rPr>
      <w:rFonts w:cs="Times New Roman"/>
      <w:sz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Standard"/>
    <w:qFormat/>
    <w:rsid w:val="0041533F"/>
    <w:pPr>
      <w:spacing w:after="240"/>
      <w:ind w:left="397" w:right="397"/>
    </w:pPr>
    <w:rPr>
      <w:rFonts w:ascii="Calibri" w:hAnsi="Calibri" w:cs="TimesNewRomanPSMT"/>
      <w:i/>
      <w:sz w:val="22"/>
      <w:szCs w:val="24"/>
      <w:lang w:eastAsia="en-US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rsid w:val="0041533F"/>
    <w:pPr>
      <w:ind w:left="284" w:hanging="284"/>
    </w:pPr>
    <w:rPr>
      <w:rFonts w:ascii="Calibri" w:hAnsi="Calibri"/>
      <w:sz w:val="20"/>
      <w:lang w:eastAsia="en-US"/>
    </w:rPr>
  </w:style>
  <w:style w:type="character" w:styleId="Funotenzeichen">
    <w:name w:val="footnote reference"/>
    <w:basedOn w:val="Absatz-Standardschriftart"/>
    <w:semiHidden/>
    <w:rPr>
      <w:rFonts w:ascii="Times New Roman" w:hAnsi="Times New Roman"/>
      <w:position w:val="0"/>
      <w:sz w:val="20"/>
      <w:vertAlign w:val="superscript"/>
    </w:rPr>
  </w:style>
  <w:style w:type="paragraph" w:customStyle="1" w:styleId="Standard1">
    <w:name w:val="Standard1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">
    <w:name w:val="Absatz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-Ende">
    <w:name w:val="Absatz-Ende"/>
    <w:basedOn w:val="Absatz"/>
    <w:rsid w:val="0041533F"/>
    <w:pPr>
      <w:spacing w:after="600"/>
    </w:pPr>
    <w:rPr>
      <w:rFonts w:cs="Times New Roman"/>
    </w:rPr>
  </w:style>
  <w:style w:type="paragraph" w:customStyle="1" w:styleId="Aufzhlung">
    <w:name w:val="Aufzählung"/>
    <w:basedOn w:val="Standard"/>
    <w:rsid w:val="0041533F"/>
    <w:pPr>
      <w:numPr>
        <w:numId w:val="5"/>
      </w:numPr>
      <w:spacing w:after="240" w:line="360" w:lineRule="auto"/>
    </w:pPr>
    <w:rPr>
      <w:rFonts w:ascii="Calibri" w:hAnsi="Calibri"/>
      <w:szCs w:val="24"/>
      <w:lang w:eastAsia="en-US"/>
    </w:rPr>
  </w:style>
  <w:style w:type="paragraph" w:customStyle="1" w:styleId="Abbildung">
    <w:name w:val="Abbildung"/>
    <w:basedOn w:val="Absatz-Ende"/>
    <w:rsid w:val="0041533F"/>
    <w:pPr>
      <w:spacing w:after="360"/>
    </w:pPr>
  </w:style>
  <w:style w:type="paragraph" w:customStyle="1" w:styleId="Pa2">
    <w:name w:val="Pa2"/>
    <w:basedOn w:val="Standard"/>
    <w:next w:val="Standard"/>
    <w:rsid w:val="0041533F"/>
    <w:pPr>
      <w:autoSpaceDE w:val="0"/>
      <w:autoSpaceDN w:val="0"/>
      <w:adjustRightInd w:val="0"/>
      <w:ind w:left="181" w:hanging="181"/>
    </w:pPr>
    <w:rPr>
      <w:rFonts w:ascii="Calibri" w:hAnsi="Calibri"/>
      <w:szCs w:val="24"/>
      <w:lang w:eastAsia="en-US"/>
    </w:rPr>
  </w:style>
  <w:style w:type="paragraph" w:styleId="Textkrper-Zeileneinzug">
    <w:name w:val="Body Text Indent"/>
    <w:basedOn w:val="Standard"/>
    <w:rsid w:val="00666CFD"/>
    <w:pPr>
      <w:ind w:left="1985" w:hanging="1985"/>
    </w:pPr>
  </w:style>
  <w:style w:type="character" w:styleId="Platzhaltertext">
    <w:name w:val="Placeholder Text"/>
    <w:basedOn w:val="Absatz-Standardschriftart"/>
    <w:uiPriority w:val="99"/>
    <w:semiHidden/>
    <w:rsid w:val="000675D9"/>
    <w:rPr>
      <w:color w:val="808080"/>
    </w:rPr>
  </w:style>
  <w:style w:type="table" w:styleId="Tabellenraster">
    <w:name w:val="Table Grid"/>
    <w:basedOn w:val="NormaleTabelle"/>
    <w:rsid w:val="00557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064D9"/>
    <w:rPr>
      <w:color w:val="0000FF"/>
      <w:u w:val="single"/>
    </w:rPr>
  </w:style>
  <w:style w:type="character" w:styleId="Kommentarzeichen">
    <w:name w:val="annotation reference"/>
    <w:basedOn w:val="Absatz-Standardschriftart"/>
    <w:rsid w:val="0074577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4577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745774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457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45774"/>
    <w:rPr>
      <w:b/>
      <w:bCs/>
    </w:rPr>
  </w:style>
  <w:style w:type="character" w:styleId="BesuchterLink">
    <w:name w:val="FollowedHyperlink"/>
    <w:basedOn w:val="Absatz-Standardschriftart"/>
    <w:rsid w:val="00074C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qis.server.uni-frankfurt.de/qisserver/rds?state=verpublish&amp;status=init&amp;vmfile=no&amp;publishid=354848&amp;moduleCall=webInfo&amp;publishConfFile=webInfo&amp;publishSubDir=veranstaltu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qis.server.uni-frankfurt.de/qisserver/rds?state=verpublish&amp;status=init&amp;vmfile=no&amp;moduleCall=webInfo&amp;publishConfFile=webInfoPerson&amp;publishSubDir=personal&amp;keep=y&amp;purge=y&amp;personal.pid=2698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is.server.uni-frankfurt.de/qisserver/rds?state=verpublish&amp;status=init&amp;vmfile=no&amp;publishid=353756&amp;moduleCall=webInfo&amp;publishConfFile=webInfo&amp;publishSubDir=veranstaltu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qis.server.uni-frankfurt.de/qisserver/rds?state=verpublish&amp;status=init&amp;vmfile=no&amp;moduleCall=webInfo&amp;publishConfFile=webInfoPerson&amp;publishSubDir=personal&amp;keep=y&amp;purge=y&amp;personal.pid=26987" TargetMode="External"/><Relationship Id="rId10" Type="http://schemas.openxmlformats.org/officeDocument/2006/relationships/hyperlink" Target="https://qis.server.uni-frankfurt.de/qisserver/rds?state=verpublish&amp;status=init&amp;vmfile=no&amp;publishid=354848&amp;moduleCall=webInfo&amp;publishConfFile=webInfo&amp;publishSubDir=veranstaltu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is.server.uni-frankfurt.de/qisserver/rds?state=verpublish&amp;status=init&amp;vmfile=no&amp;publishid=351372&amp;moduleCall=webInfo&amp;publishConfFile=webInfo&amp;publishSubDir=veranstaltung" TargetMode="External"/><Relationship Id="rId14" Type="http://schemas.openxmlformats.org/officeDocument/2006/relationships/hyperlink" Target="https://qis.server.uni-frankfurt.de/qisserver/rds?state=verpublish&amp;status=init&amp;vmfile=no&amp;publishid=353756&amp;moduleCall=webInfo&amp;publishConfFile=webInfo&amp;publishSubDir=veranstaltu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etz\Desktop\Studienbuch_B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26E03-778C-435C-BB78-B795516DA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Studienbuch_BA</Template>
  <TotalTime>0</TotalTime>
  <Pages>2</Pages>
  <Words>530</Words>
  <Characters>5271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PNR</vt:lpstr>
    </vt:vector>
  </TitlesOfParts>
  <Company>Erziehungswissenschaften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PNR</dc:title>
  <dc:subject/>
  <dc:creator>schuetz</dc:creator>
  <cp:keywords/>
  <dc:description/>
  <cp:lastModifiedBy>Kirstin Grönitz</cp:lastModifiedBy>
  <cp:revision>2</cp:revision>
  <cp:lastPrinted>2023-11-07T11:18:00Z</cp:lastPrinted>
  <dcterms:created xsi:type="dcterms:W3CDTF">2024-02-01T15:22:00Z</dcterms:created>
  <dcterms:modified xsi:type="dcterms:W3CDTF">2024-02-01T15:22:00Z</dcterms:modified>
</cp:coreProperties>
</file>